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9171F4" w14:textId="1361A26F" w:rsidR="0085016E" w:rsidRDefault="006E0B10" w:rsidP="00404CB2">
      <w:bookmarkStart w:id="0" w:name="_GoBack"/>
      <w:bookmarkEnd w:id="0"/>
      <w:r>
        <w:rPr>
          <w:noProof/>
        </w:rPr>
        <w:drawing>
          <wp:anchor distT="0" distB="0" distL="118745" distR="118745" simplePos="0" relativeHeight="251671657" behindDoc="0" locked="0" layoutInCell="1" allowOverlap="1" wp14:anchorId="51B1CF00" wp14:editId="42004B20">
            <wp:simplePos x="0" y="0"/>
            <wp:positionH relativeFrom="page">
              <wp:posOffset>5219700</wp:posOffset>
            </wp:positionH>
            <wp:positionV relativeFrom="page">
              <wp:posOffset>40640</wp:posOffset>
            </wp:positionV>
            <wp:extent cx="2506980" cy="2386330"/>
            <wp:effectExtent l="0" t="0" r="7620" b="1270"/>
            <wp:wrapTight wrapText="bothSides">
              <wp:wrapPolygon edited="0">
                <wp:start x="0" y="0"/>
                <wp:lineTo x="0" y="21382"/>
                <wp:lineTo x="21447" y="21382"/>
                <wp:lineTo x="21447" y="0"/>
                <wp:lineTo x="0" y="0"/>
              </wp:wrapPolygon>
            </wp:wrapTight>
            <wp:docPr id="39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CB06030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238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726AEB39" wp14:editId="1A9077AC">
                <wp:simplePos x="0" y="0"/>
                <wp:positionH relativeFrom="page">
                  <wp:posOffset>269240</wp:posOffset>
                </wp:positionH>
                <wp:positionV relativeFrom="page">
                  <wp:posOffset>229235</wp:posOffset>
                </wp:positionV>
                <wp:extent cx="4744720" cy="2042910"/>
                <wp:effectExtent l="50800" t="25400" r="81280" b="90805"/>
                <wp:wrapTight wrapText="bothSides">
                  <wp:wrapPolygon edited="0">
                    <wp:start x="-116" y="-269"/>
                    <wp:lineTo x="-231" y="-269"/>
                    <wp:lineTo x="-231" y="22292"/>
                    <wp:lineTo x="21854" y="22292"/>
                    <wp:lineTo x="21854" y="4029"/>
                    <wp:lineTo x="21739" y="0"/>
                    <wp:lineTo x="21739" y="-269"/>
                    <wp:lineTo x="-116" y="-269"/>
                  </wp:wrapPolygon>
                </wp:wrapTight>
                <wp:docPr id="54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4720" cy="204291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55D6D4" w14:textId="7A187E9F" w:rsidR="00AD5000" w:rsidRPr="00480CF7" w:rsidRDefault="00AD5000" w:rsidP="00101C4A">
                            <w:pPr>
                              <w:pStyle w:val="Title"/>
                              <w:rPr>
                                <w:rFonts w:ascii="Apple Chancery" w:eastAsia="Xingkai SC Light" w:hAnsi="Apple Chancery" w:cs="Apple Chancery"/>
                                <w:b/>
                                <w:i/>
                                <w:color w:val="008000"/>
                                <w:w w:val="90"/>
                                <w:sz w:val="72"/>
                                <w:szCs w:val="72"/>
                              </w:rPr>
                            </w:pPr>
                            <w:r w:rsidRPr="00101C4A">
                              <w:rPr>
                                <w:rFonts w:eastAsia="Xingkai SC Light"/>
                                <w:b/>
                                <w:i/>
                                <w:color w:val="auto"/>
                                <w:w w:val="90"/>
                                <w:sz w:val="56"/>
                                <w:szCs w:val="92"/>
                              </w:rPr>
                              <w:t xml:space="preserve">  </w:t>
                            </w:r>
                            <w:r w:rsidRPr="00480CF7">
                              <w:rPr>
                                <w:rFonts w:ascii="Apple Chancery" w:eastAsia="Xingkai SC Light" w:hAnsi="Apple Chancery" w:cs="Apple Chancery"/>
                                <w:b/>
                                <w:i/>
                                <w:color w:val="008000"/>
                                <w:w w:val="90"/>
                                <w:sz w:val="72"/>
                                <w:szCs w:val="72"/>
                              </w:rPr>
                              <w:t>Marijuana Waxes</w:t>
                            </w:r>
                          </w:p>
                          <w:p w14:paraId="68AF82AF" w14:textId="67137840" w:rsidR="00AD5000" w:rsidRDefault="00AD5000" w:rsidP="00101C4A">
                            <w:pPr>
                              <w:pStyle w:val="Title"/>
                              <w:rPr>
                                <w:rFonts w:eastAsia="Xingkai SC Light"/>
                                <w:i/>
                                <w:color w:val="auto"/>
                                <w:w w:val="90"/>
                                <w:sz w:val="72"/>
                                <w:szCs w:val="72"/>
                              </w:rPr>
                            </w:pPr>
                            <w:r w:rsidRPr="00101C4A">
                              <w:rPr>
                                <w:rFonts w:eastAsia="Xingkai SC Light"/>
                                <w:i/>
                                <w:color w:val="auto"/>
                                <w:w w:val="90"/>
                                <w:sz w:val="56"/>
                                <w:szCs w:val="72"/>
                              </w:rPr>
                              <w:t>Aka</w:t>
                            </w:r>
                            <w:r>
                              <w:rPr>
                                <w:rFonts w:eastAsia="Xingkai SC Light"/>
                                <w:i/>
                                <w:color w:val="auto"/>
                                <w:w w:val="90"/>
                                <w:sz w:val="56"/>
                                <w:szCs w:val="72"/>
                              </w:rPr>
                              <w:t xml:space="preserve"> “</w:t>
                            </w:r>
                            <w:r w:rsidRPr="00101C4A">
                              <w:rPr>
                                <w:rFonts w:eastAsia="Xingkai SC Light"/>
                                <w:i/>
                                <w:color w:val="auto"/>
                                <w:w w:val="90"/>
                                <w:sz w:val="72"/>
                                <w:szCs w:val="72"/>
                              </w:rPr>
                              <w:t>Dabbing</w:t>
                            </w:r>
                            <w:r>
                              <w:rPr>
                                <w:rFonts w:eastAsia="Xingkai SC Light"/>
                                <w:i/>
                                <w:color w:val="auto"/>
                                <w:w w:val="90"/>
                                <w:sz w:val="72"/>
                                <w:szCs w:val="72"/>
                              </w:rPr>
                              <w:t>”</w:t>
                            </w:r>
                          </w:p>
                          <w:p w14:paraId="70F92D5A" w14:textId="4950FDDA" w:rsidR="00AD5000" w:rsidRPr="00480CF7" w:rsidRDefault="00AD5000" w:rsidP="00101C4A">
                            <w:pPr>
                              <w:pStyle w:val="Title"/>
                              <w:rPr>
                                <w:rFonts w:eastAsia="Xingkai SC Light"/>
                                <w:i/>
                                <w:color w:val="008000"/>
                                <w:w w:val="90"/>
                                <w:sz w:val="44"/>
                                <w:szCs w:val="44"/>
                              </w:rPr>
                            </w:pPr>
                            <w:r w:rsidRPr="00480CF7">
                              <w:rPr>
                                <w:rFonts w:eastAsia="Xingkai SC Light"/>
                                <w:i/>
                                <w:color w:val="008000"/>
                                <w:w w:val="90"/>
                                <w:sz w:val="44"/>
                                <w:szCs w:val="44"/>
                              </w:rPr>
                              <w:t>Including Shatter &amp; Edibles</w:t>
                            </w:r>
                          </w:p>
                          <w:p w14:paraId="6066D55B" w14:textId="0B022E63" w:rsidR="00AD5000" w:rsidRPr="00101C4A" w:rsidRDefault="00AD5000" w:rsidP="00EC080C">
                            <w:pPr>
                              <w:pStyle w:val="Title"/>
                              <w:rPr>
                                <w:rFonts w:cs="Apple Chancery"/>
                                <w:b/>
                                <w:color w:val="auto"/>
                                <w:w w:val="90"/>
                                <w:sz w:val="92"/>
                                <w:szCs w:val="92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79" o:spid="_x0000_s1026" type="#_x0000_t202" style="position:absolute;margin-left:21.2pt;margin-top:18.05pt;width:373.6pt;height:160.85pt;z-index:25165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" fillcolor="#cdddac [1622]" strokecolor="#94b64e [3046]">
                <v:fill color2="#f0f4e6 [502]" rotate="t" colors="0 #dafda7;22938f #e4fdc2;1 #f5ffe6" type="gradient"/>
                <v:shadow on="t" opacity="24903f" mv:blur="40000f" origin=",.5" offset="0,20000emu"/>
                <v:textbox inset=",0,,0">
                  <w:txbxContent>
                    <w:p w14:paraId="2955D6D4" w14:textId="7A187E9F" w:rsidR="00AD5000" w:rsidRPr="00480CF7" w:rsidRDefault="00AD5000" w:rsidP="00101C4A">
                      <w:pPr>
                        <w:pStyle w:val="Title"/>
                        <w:rPr>
                          <w:rFonts w:ascii="Apple Chancery" w:eastAsia="Xingkai SC Light" w:hAnsi="Apple Chancery" w:cs="Apple Chancery"/>
                          <w:b/>
                          <w:i/>
                          <w:color w:val="008000"/>
                          <w:w w:val="90"/>
                          <w:sz w:val="72"/>
                          <w:szCs w:val="72"/>
                        </w:rPr>
                      </w:pPr>
                      <w:r w:rsidRPr="00101C4A">
                        <w:rPr>
                          <w:rFonts w:eastAsia="Xingkai SC Light"/>
                          <w:b/>
                          <w:i/>
                          <w:color w:val="auto"/>
                          <w:w w:val="90"/>
                          <w:sz w:val="56"/>
                          <w:szCs w:val="92"/>
                        </w:rPr>
                        <w:t xml:space="preserve">  </w:t>
                      </w:r>
                      <w:r w:rsidRPr="00480CF7">
                        <w:rPr>
                          <w:rFonts w:ascii="Apple Chancery" w:eastAsia="Xingkai SC Light" w:hAnsi="Apple Chancery" w:cs="Apple Chancery"/>
                          <w:b/>
                          <w:i/>
                          <w:color w:val="008000"/>
                          <w:w w:val="90"/>
                          <w:sz w:val="72"/>
                          <w:szCs w:val="72"/>
                        </w:rPr>
                        <w:t>Marijuana Waxes</w:t>
                      </w:r>
                    </w:p>
                    <w:p w14:paraId="68AF82AF" w14:textId="67137840" w:rsidR="00AD5000" w:rsidRDefault="00AD5000" w:rsidP="00101C4A">
                      <w:pPr>
                        <w:pStyle w:val="Title"/>
                        <w:rPr>
                          <w:rFonts w:eastAsia="Xingkai SC Light"/>
                          <w:i/>
                          <w:color w:val="auto"/>
                          <w:w w:val="90"/>
                          <w:sz w:val="72"/>
                          <w:szCs w:val="72"/>
                        </w:rPr>
                      </w:pPr>
                      <w:r w:rsidRPr="00101C4A">
                        <w:rPr>
                          <w:rFonts w:eastAsia="Xingkai SC Light"/>
                          <w:i/>
                          <w:color w:val="auto"/>
                          <w:w w:val="90"/>
                          <w:sz w:val="56"/>
                          <w:szCs w:val="72"/>
                        </w:rPr>
                        <w:t>Aka</w:t>
                      </w:r>
                      <w:r>
                        <w:rPr>
                          <w:rFonts w:eastAsia="Xingkai SC Light"/>
                          <w:i/>
                          <w:color w:val="auto"/>
                          <w:w w:val="90"/>
                          <w:sz w:val="56"/>
                          <w:szCs w:val="72"/>
                        </w:rPr>
                        <w:t xml:space="preserve"> “</w:t>
                      </w:r>
                      <w:r w:rsidRPr="00101C4A">
                        <w:rPr>
                          <w:rFonts w:eastAsia="Xingkai SC Light"/>
                          <w:i/>
                          <w:color w:val="auto"/>
                          <w:w w:val="90"/>
                          <w:sz w:val="72"/>
                          <w:szCs w:val="72"/>
                        </w:rPr>
                        <w:t>Dabbing</w:t>
                      </w:r>
                      <w:r>
                        <w:rPr>
                          <w:rFonts w:eastAsia="Xingkai SC Light"/>
                          <w:i/>
                          <w:color w:val="auto"/>
                          <w:w w:val="90"/>
                          <w:sz w:val="72"/>
                          <w:szCs w:val="72"/>
                        </w:rPr>
                        <w:t>”</w:t>
                      </w:r>
                    </w:p>
                    <w:p w14:paraId="70F92D5A" w14:textId="4950FDDA" w:rsidR="00AD5000" w:rsidRPr="00480CF7" w:rsidRDefault="00AD5000" w:rsidP="00101C4A">
                      <w:pPr>
                        <w:pStyle w:val="Title"/>
                        <w:rPr>
                          <w:rFonts w:eastAsia="Xingkai SC Light"/>
                          <w:i/>
                          <w:color w:val="008000"/>
                          <w:w w:val="90"/>
                          <w:sz w:val="44"/>
                          <w:szCs w:val="44"/>
                        </w:rPr>
                      </w:pPr>
                      <w:r w:rsidRPr="00480CF7">
                        <w:rPr>
                          <w:rFonts w:eastAsia="Xingkai SC Light"/>
                          <w:i/>
                          <w:color w:val="008000"/>
                          <w:w w:val="90"/>
                          <w:sz w:val="44"/>
                          <w:szCs w:val="44"/>
                        </w:rPr>
                        <w:t>Including Shatter &amp; Edibles</w:t>
                      </w:r>
                    </w:p>
                    <w:p w14:paraId="6066D55B" w14:textId="0B022E63" w:rsidR="00AD5000" w:rsidRPr="00101C4A" w:rsidRDefault="00AD5000" w:rsidP="00EC080C">
                      <w:pPr>
                        <w:pStyle w:val="Title"/>
                        <w:rPr>
                          <w:rFonts w:cs="Apple Chancery"/>
                          <w:b/>
                          <w:color w:val="auto"/>
                          <w:w w:val="90"/>
                          <w:sz w:val="92"/>
                          <w:szCs w:val="9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D5000">
        <w:rPr>
          <w:noProof/>
        </w:rPr>
        <w:drawing>
          <wp:anchor distT="0" distB="0" distL="118745" distR="118745" simplePos="0" relativeHeight="251680873" behindDoc="0" locked="0" layoutInCell="1" allowOverlap="1" wp14:anchorId="7F7624DE" wp14:editId="4B9744E4">
            <wp:simplePos x="0" y="0"/>
            <wp:positionH relativeFrom="page">
              <wp:posOffset>4881245</wp:posOffset>
            </wp:positionH>
            <wp:positionV relativeFrom="page">
              <wp:posOffset>5484495</wp:posOffset>
            </wp:positionV>
            <wp:extent cx="2567305" cy="2493645"/>
            <wp:effectExtent l="101600" t="101600" r="175895" b="173355"/>
            <wp:wrapTight wrapText="bothSides">
              <wp:wrapPolygon edited="0">
                <wp:start x="-855" y="-880"/>
                <wp:lineTo x="-855" y="22882"/>
                <wp:lineTo x="22866" y="22882"/>
                <wp:lineTo x="22866" y="-880"/>
                <wp:lineTo x="-855" y="-880"/>
              </wp:wrapPolygon>
            </wp:wrapTight>
            <wp:docPr id="2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4" descr=":advantage brochure images:42-18138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41330" b="85233" l="19036" r="7945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94" t="45402" r="23508" b="13665"/>
                    <a:stretch/>
                  </pic:blipFill>
                  <pic:spPr bwMode="auto">
                    <a:xfrm>
                      <a:off x="0" y="0"/>
                      <a:ext cx="2567305" cy="2493645"/>
                    </a:xfrm>
                    <a:prstGeom prst="rect">
                      <a:avLst/>
                    </a:prstGeom>
                    <a:ln w="76200" cap="sq" cmpd="sng" algn="ctr">
                      <a:solidFill>
                        <a:srgbClr val="3366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5000">
        <w:rPr>
          <w:noProof/>
        </w:rPr>
        <w:drawing>
          <wp:anchor distT="0" distB="0" distL="114300" distR="114300" simplePos="0" relativeHeight="251678825" behindDoc="0" locked="0" layoutInCell="1" allowOverlap="1" wp14:anchorId="0927A373" wp14:editId="0A08CB30">
            <wp:simplePos x="0" y="0"/>
            <wp:positionH relativeFrom="page">
              <wp:posOffset>2094230</wp:posOffset>
            </wp:positionH>
            <wp:positionV relativeFrom="page">
              <wp:posOffset>3809365</wp:posOffset>
            </wp:positionV>
            <wp:extent cx="2954020" cy="4029710"/>
            <wp:effectExtent l="0" t="0" r="0" b="8890"/>
            <wp:wrapThrough wrapText="bothSides">
              <wp:wrapPolygon edited="0">
                <wp:start x="743" y="0"/>
                <wp:lineTo x="0" y="136"/>
                <wp:lineTo x="0" y="21512"/>
                <wp:lineTo x="743" y="21512"/>
                <wp:lineTo x="20616" y="21512"/>
                <wp:lineTo x="21359" y="21512"/>
                <wp:lineTo x="21359" y="136"/>
                <wp:lineTo x="20616" y="0"/>
                <wp:lineTo x="743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abbing Dish &amp; Dabber Glass (1)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35" r="18189" b="10462"/>
                    <a:stretch/>
                  </pic:blipFill>
                  <pic:spPr bwMode="auto">
                    <a:xfrm>
                      <a:off x="0" y="0"/>
                      <a:ext cx="2954020" cy="4029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1C71">
        <w:rPr>
          <w:noProof/>
        </w:rPr>
        <mc:AlternateContent>
          <mc:Choice Requires="wps">
            <w:drawing>
              <wp:anchor distT="0" distB="0" distL="114300" distR="114300" simplePos="0" relativeHeight="251677801" behindDoc="0" locked="0" layoutInCell="1" allowOverlap="1" wp14:anchorId="495E3046" wp14:editId="59463DFA">
                <wp:simplePos x="0" y="0"/>
                <wp:positionH relativeFrom="page">
                  <wp:posOffset>4768850</wp:posOffset>
                </wp:positionH>
                <wp:positionV relativeFrom="page">
                  <wp:posOffset>2414270</wp:posOffset>
                </wp:positionV>
                <wp:extent cx="2520315" cy="2217420"/>
                <wp:effectExtent l="381000" t="431800" r="324485" b="474980"/>
                <wp:wrapThrough wrapText="bothSides">
                  <wp:wrapPolygon edited="0">
                    <wp:start x="-636" y="-216"/>
                    <wp:lineTo x="-1974" y="648"/>
                    <wp:lineTo x="-701" y="4332"/>
                    <wp:lineTo x="-2119" y="4966"/>
                    <wp:lineTo x="-845" y="8650"/>
                    <wp:lineTo x="-2061" y="9193"/>
                    <wp:lineTo x="-787" y="12878"/>
                    <wp:lineTo x="-2003" y="13421"/>
                    <wp:lineTo x="-729" y="17105"/>
                    <wp:lineTo x="-1945" y="17648"/>
                    <wp:lineTo x="-591" y="21563"/>
                    <wp:lineTo x="6478" y="22393"/>
                    <wp:lineTo x="21030" y="22540"/>
                    <wp:lineTo x="22043" y="22088"/>
                    <wp:lineTo x="22310" y="2563"/>
                    <wp:lineTo x="19900" y="-349"/>
                    <wp:lineTo x="18945" y="-3112"/>
                    <wp:lineTo x="15913" y="-3087"/>
                    <wp:lineTo x="10443" y="-644"/>
                    <wp:lineTo x="9169" y="-4329"/>
                    <wp:lineTo x="377" y="-668"/>
                    <wp:lineTo x="-636" y="-216"/>
                  </wp:wrapPolygon>
                </wp:wrapThrough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87042">
                          <a:off x="0" y="0"/>
                          <a:ext cx="2520315" cy="221742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D863DB" w14:textId="513AB995" w:rsidR="00AD5000" w:rsidRPr="00101C4A" w:rsidRDefault="00AD5000" w:rsidP="00FA63CB">
                            <w:pPr>
                              <w:rPr>
                                <w:sz w:val="44"/>
                                <w:szCs w:val="44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01C4A">
                              <w:rPr>
                                <w:sz w:val="44"/>
                                <w:szCs w:val="44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Educational Tool for:</w:t>
                            </w:r>
                          </w:p>
                          <w:p w14:paraId="0F0FB6F8" w14:textId="7FEBDB5B" w:rsidR="00AD5000" w:rsidRPr="00480CF7" w:rsidRDefault="00AD5000" w:rsidP="00FA63C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6"/>
                                <w:szCs w:val="36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80CF7">
                              <w:rPr>
                                <w:sz w:val="36"/>
                                <w:szCs w:val="36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Prevention </w:t>
                            </w:r>
                          </w:p>
                          <w:p w14:paraId="5C7B43FB" w14:textId="164B36D6" w:rsidR="00AD5000" w:rsidRPr="00480CF7" w:rsidRDefault="00AD5000" w:rsidP="00FA63C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6"/>
                                <w:szCs w:val="36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80CF7">
                              <w:rPr>
                                <w:sz w:val="36"/>
                                <w:szCs w:val="36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Treatment</w:t>
                            </w:r>
                          </w:p>
                          <w:p w14:paraId="1A519B3F" w14:textId="0A0D7F59" w:rsidR="00AD5000" w:rsidRPr="00480CF7" w:rsidRDefault="00AD5000" w:rsidP="00FA63C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6"/>
                                <w:szCs w:val="36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80CF7">
                              <w:rPr>
                                <w:sz w:val="36"/>
                                <w:szCs w:val="36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Educators</w:t>
                            </w:r>
                          </w:p>
                          <w:p w14:paraId="055F2DC4" w14:textId="77777777" w:rsidR="00AD5000" w:rsidRPr="00480CF7" w:rsidRDefault="00AD5000" w:rsidP="005571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6"/>
                                <w:szCs w:val="36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80CF7">
                              <w:rPr>
                                <w:sz w:val="36"/>
                                <w:szCs w:val="36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Law Enforcement </w:t>
                            </w:r>
                          </w:p>
                          <w:p w14:paraId="39FDD44E" w14:textId="77777777" w:rsidR="00AD5000" w:rsidRPr="00557184" w:rsidRDefault="00AD5000" w:rsidP="00557184">
                            <w:pPr>
                              <w:pStyle w:val="ListParagraph"/>
                              <w:rPr>
                                <w:sz w:val="28"/>
                                <w:szCs w:val="28"/>
                                <w14:textOutline w14:w="1587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03E4798" w14:textId="77777777" w:rsidR="00AD5000" w:rsidRPr="00557184" w:rsidRDefault="00AD5000" w:rsidP="00557184">
                            <w:pPr>
                              <w:pStyle w:val="ListParagraph"/>
                              <w:rPr>
                                <w:sz w:val="28"/>
                                <w:szCs w:val="28"/>
                                <w14:textOutline w14:w="15875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375.5pt;margin-top:190.1pt;width:198.45pt;height:174.6pt;rotation:1405793fd;z-index:2516778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" mv:complextextbox="1" fillcolor="#dfa7a6 [1621]" strokecolor="#bc4542 [3045]">
                <v:fill color2="#f5e4e4 [501]" rotate="t" colors="0 #ffa2a1;22938f #ffbebd;1 #ffe5e5" type="gradient"/>
                <v:shadow on="t" opacity="24903f" mv:blur="40000f" origin=",.5" offset="0,20000emu"/>
                <v:textbox>
                  <w:txbxContent>
                    <w:p w14:paraId="63D863DB" w14:textId="513AB995" w:rsidR="00AD5000" w:rsidRPr="00101C4A" w:rsidRDefault="00AD5000" w:rsidP="00FA63CB">
                      <w:pPr>
                        <w:rPr>
                          <w:sz w:val="44"/>
                          <w:szCs w:val="44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01C4A">
                        <w:rPr>
                          <w:sz w:val="44"/>
                          <w:szCs w:val="44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Educational Tool for:</w:t>
                      </w:r>
                    </w:p>
                    <w:p w14:paraId="0F0FB6F8" w14:textId="7FEBDB5B" w:rsidR="00AD5000" w:rsidRPr="00480CF7" w:rsidRDefault="00AD5000" w:rsidP="00FA63C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6"/>
                          <w:szCs w:val="36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80CF7">
                        <w:rPr>
                          <w:sz w:val="36"/>
                          <w:szCs w:val="36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Prevention </w:t>
                      </w:r>
                    </w:p>
                    <w:p w14:paraId="5C7B43FB" w14:textId="164B36D6" w:rsidR="00AD5000" w:rsidRPr="00480CF7" w:rsidRDefault="00AD5000" w:rsidP="00FA63C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6"/>
                          <w:szCs w:val="36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80CF7">
                        <w:rPr>
                          <w:sz w:val="36"/>
                          <w:szCs w:val="36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Treatment</w:t>
                      </w:r>
                    </w:p>
                    <w:p w14:paraId="1A519B3F" w14:textId="0A0D7F59" w:rsidR="00AD5000" w:rsidRPr="00480CF7" w:rsidRDefault="00AD5000" w:rsidP="00FA63C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6"/>
                          <w:szCs w:val="36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80CF7">
                        <w:rPr>
                          <w:sz w:val="36"/>
                          <w:szCs w:val="36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Educators</w:t>
                      </w:r>
                    </w:p>
                    <w:p w14:paraId="055F2DC4" w14:textId="77777777" w:rsidR="00AD5000" w:rsidRPr="00480CF7" w:rsidRDefault="00AD5000" w:rsidP="005571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6"/>
                          <w:szCs w:val="36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80CF7">
                        <w:rPr>
                          <w:sz w:val="36"/>
                          <w:szCs w:val="36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Law Enforcement </w:t>
                      </w:r>
                    </w:p>
                    <w:p w14:paraId="39FDD44E" w14:textId="77777777" w:rsidR="00AD5000" w:rsidRPr="00557184" w:rsidRDefault="00AD5000" w:rsidP="00557184">
                      <w:pPr>
                        <w:pStyle w:val="ListParagraph"/>
                        <w:rPr>
                          <w:sz w:val="28"/>
                          <w:szCs w:val="28"/>
                          <w14:textOutline w14:w="1587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003E4798" w14:textId="77777777" w:rsidR="00AD5000" w:rsidRPr="00557184" w:rsidRDefault="00AD5000" w:rsidP="00557184">
                      <w:pPr>
                        <w:pStyle w:val="ListParagraph"/>
                        <w:rPr>
                          <w:sz w:val="28"/>
                          <w:szCs w:val="28"/>
                          <w14:textOutline w14:w="15875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E1C71">
        <w:rPr>
          <w:noProof/>
        </w:rPr>
        <w:drawing>
          <wp:anchor distT="0" distB="0" distL="118745" distR="118745" simplePos="0" relativeHeight="251681897" behindDoc="0" locked="0" layoutInCell="1" allowOverlap="1" wp14:anchorId="46031094" wp14:editId="752BFE9E">
            <wp:simplePos x="0" y="0"/>
            <wp:positionH relativeFrom="page">
              <wp:posOffset>268605</wp:posOffset>
            </wp:positionH>
            <wp:positionV relativeFrom="page">
              <wp:posOffset>5904865</wp:posOffset>
            </wp:positionV>
            <wp:extent cx="2183130" cy="2065020"/>
            <wp:effectExtent l="762000" t="127000" r="128270" b="195580"/>
            <wp:wrapTight wrapText="bothSides">
              <wp:wrapPolygon edited="0">
                <wp:start x="-1257" y="-1328"/>
                <wp:lineTo x="-1257" y="16207"/>
                <wp:lineTo x="-7539" y="16207"/>
                <wp:lineTo x="-7539" y="20458"/>
                <wp:lineTo x="-4524" y="20458"/>
                <wp:lineTo x="-4524" y="21786"/>
                <wp:lineTo x="-1759" y="23380"/>
                <wp:lineTo x="21613" y="23380"/>
                <wp:lineTo x="22618" y="20723"/>
                <wp:lineTo x="22618" y="-1328"/>
                <wp:lineTo x="-1257" y="-1328"/>
              </wp:wrapPolygon>
            </wp:wrapTight>
            <wp:docPr id="19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" descr=":advantage brochure images:42-16922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8" t="37325" r="46539" b="19576"/>
                    <a:stretch/>
                  </pic:blipFill>
                  <pic:spPr bwMode="auto">
                    <a:xfrm>
                      <a:off x="0" y="0"/>
                      <a:ext cx="2183130" cy="2065020"/>
                    </a:xfrm>
                    <a:prstGeom prst="rect">
                      <a:avLst/>
                    </a:prstGeom>
                    <a:ln w="127000" cap="rnd">
                      <a:solidFill>
                        <a:srgbClr val="FFFF00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638A">
        <w:rPr>
          <w:noProof/>
        </w:rPr>
        <mc:AlternateContent>
          <mc:Choice Requires="wps">
            <w:drawing>
              <wp:anchor distT="0" distB="0" distL="114300" distR="114300" simplePos="0" relativeHeight="251658290" behindDoc="0" locked="0" layoutInCell="1" allowOverlap="1" wp14:anchorId="32402D09" wp14:editId="321DEF2A">
                <wp:simplePos x="0" y="0"/>
                <wp:positionH relativeFrom="page">
                  <wp:posOffset>561975</wp:posOffset>
                </wp:positionH>
                <wp:positionV relativeFrom="page">
                  <wp:posOffset>8119745</wp:posOffset>
                </wp:positionV>
                <wp:extent cx="6705600" cy="1759585"/>
                <wp:effectExtent l="0" t="0" r="0" b="18415"/>
                <wp:wrapTight wrapText="bothSides">
                  <wp:wrapPolygon edited="0">
                    <wp:start x="82" y="0"/>
                    <wp:lineTo x="82" y="21514"/>
                    <wp:lineTo x="21436" y="21514"/>
                    <wp:lineTo x="21436" y="0"/>
                    <wp:lineTo x="82" y="0"/>
                  </wp:wrapPolygon>
                </wp:wrapTight>
                <wp:docPr id="55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0" cy="1759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30B50A9" w14:textId="07C08DF7" w:rsidR="00AD5000" w:rsidRPr="00101C4A" w:rsidRDefault="00AD5000" w:rsidP="0028021C">
                            <w:pPr>
                              <w:pStyle w:val="Subtitle"/>
                              <w:jc w:val="center"/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101C4A"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 xml:space="preserve">Note the Different Varieties of </w:t>
                            </w:r>
                          </w:p>
                          <w:p w14:paraId="5B70F7B5" w14:textId="763C5AE8" w:rsidR="00AD5000" w:rsidRPr="00101C4A" w:rsidRDefault="00AD5000" w:rsidP="0028021C">
                            <w:pPr>
                              <w:pStyle w:val="Subtitle"/>
                              <w:jc w:val="center"/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101C4A"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>Marijuana Concentrates, Edibles and Products.</w:t>
                            </w:r>
                          </w:p>
                          <w:p w14:paraId="1053B466" w14:textId="244FD084" w:rsidR="00AD5000" w:rsidRPr="00101C4A" w:rsidRDefault="00AD5000" w:rsidP="0028021C">
                            <w:pPr>
                              <w:pStyle w:val="Subtitle"/>
                              <w:jc w:val="center"/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101C4A"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 xml:space="preserve">These </w:t>
                            </w:r>
                            <w:r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>products contain THC (</w:t>
                            </w:r>
                            <w:r w:rsidRPr="00101C4A"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>active ingredient in M</w:t>
                            </w:r>
                            <w:r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 xml:space="preserve">arijuana), but may </w:t>
                            </w:r>
                            <w:r w:rsidRPr="00101C4A"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>be hard to identify</w:t>
                            </w:r>
                            <w:r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>,</w:t>
                            </w:r>
                            <w:r w:rsidRPr="00101C4A"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 xml:space="preserve"> and </w:t>
                            </w:r>
                            <w:r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>may</w:t>
                            </w:r>
                            <w:r w:rsidRPr="00101C4A"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 xml:space="preserve"> look similar </w:t>
                            </w:r>
                            <w:r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 xml:space="preserve">to </w:t>
                            </w:r>
                            <w:r w:rsidRPr="00101C4A">
                              <w:rPr>
                                <w:rFonts w:asciiTheme="minorHAnsi" w:hAnsiTheme="minorHAnsi" w:cs="Apple Chancery"/>
                                <w:color w:val="auto"/>
                                <w:sz w:val="36"/>
                                <w:szCs w:val="36"/>
                              </w:rPr>
                              <w:t>any standard product.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28" type="#_x0000_t202" style="position:absolute;margin-left:44.25pt;margin-top:639.35pt;width:528pt;height:138.55pt;z-index:25165829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" filled="f" stroked="f">
                <v:textbox inset=",0,,0">
                  <w:txbxContent>
                    <w:p w14:paraId="230B50A9" w14:textId="07C08DF7" w:rsidR="00AD5000" w:rsidRPr="00101C4A" w:rsidRDefault="00AD5000" w:rsidP="0028021C">
                      <w:pPr>
                        <w:pStyle w:val="Subtitle"/>
                        <w:jc w:val="center"/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</w:pPr>
                      <w:r w:rsidRPr="00101C4A"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 xml:space="preserve">Note the Different Varieties of </w:t>
                      </w:r>
                    </w:p>
                    <w:p w14:paraId="5B70F7B5" w14:textId="763C5AE8" w:rsidR="00AD5000" w:rsidRPr="00101C4A" w:rsidRDefault="00AD5000" w:rsidP="0028021C">
                      <w:pPr>
                        <w:pStyle w:val="Subtitle"/>
                        <w:jc w:val="center"/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</w:pPr>
                      <w:r w:rsidRPr="00101C4A"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>Marijuana Concentrates, Edibles and Products.</w:t>
                      </w:r>
                    </w:p>
                    <w:p w14:paraId="1053B466" w14:textId="244FD084" w:rsidR="00AD5000" w:rsidRPr="00101C4A" w:rsidRDefault="00AD5000" w:rsidP="0028021C">
                      <w:pPr>
                        <w:pStyle w:val="Subtitle"/>
                        <w:jc w:val="center"/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</w:pPr>
                      <w:r w:rsidRPr="00101C4A"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 xml:space="preserve">These </w:t>
                      </w:r>
                      <w:r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>products contain THC (</w:t>
                      </w:r>
                      <w:r w:rsidRPr="00101C4A"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>active ingredient in M</w:t>
                      </w:r>
                      <w:r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 xml:space="preserve">arijuana), but may </w:t>
                      </w:r>
                      <w:r w:rsidRPr="00101C4A"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>be hard to identify</w:t>
                      </w:r>
                      <w:r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>,</w:t>
                      </w:r>
                      <w:r w:rsidRPr="00101C4A"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 xml:space="preserve"> and </w:t>
                      </w:r>
                      <w:r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>may</w:t>
                      </w:r>
                      <w:r w:rsidRPr="00101C4A"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 xml:space="preserve"> look similar </w:t>
                      </w:r>
                      <w:r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 xml:space="preserve">to </w:t>
                      </w:r>
                      <w:r w:rsidRPr="00101C4A">
                        <w:rPr>
                          <w:rFonts w:asciiTheme="minorHAnsi" w:hAnsiTheme="minorHAnsi" w:cs="Apple Chancery"/>
                          <w:color w:val="auto"/>
                          <w:sz w:val="36"/>
                          <w:szCs w:val="36"/>
                        </w:rPr>
                        <w:t>any standard product.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01C4A">
        <w:rPr>
          <w:noProof/>
        </w:rPr>
        <w:drawing>
          <wp:anchor distT="0" distB="0" distL="118745" distR="118745" simplePos="0" relativeHeight="251679849" behindDoc="0" locked="0" layoutInCell="1" allowOverlap="1" wp14:anchorId="2BCD5491" wp14:editId="523A09CD">
            <wp:simplePos x="0" y="0"/>
            <wp:positionH relativeFrom="page">
              <wp:posOffset>742950</wp:posOffset>
            </wp:positionH>
            <wp:positionV relativeFrom="page">
              <wp:posOffset>2545080</wp:posOffset>
            </wp:positionV>
            <wp:extent cx="1982470" cy="2411095"/>
            <wp:effectExtent l="344487" t="442913" r="267018" b="1156017"/>
            <wp:wrapTight wrapText="bothSides">
              <wp:wrapPolygon edited="0">
                <wp:start x="23132" y="20658"/>
                <wp:lineTo x="26858" y="10639"/>
                <wp:lineTo x="22683" y="9424"/>
                <wp:lineTo x="26376" y="844"/>
                <wp:lineTo x="18120" y="-1800"/>
                <wp:lineTo x="17751" y="-942"/>
                <wp:lineTo x="13577" y="-2157"/>
                <wp:lineTo x="13023" y="-870"/>
                <wp:lineTo x="8848" y="-2084"/>
                <wp:lineTo x="8294" y="-797"/>
                <wp:lineTo x="4381" y="-1936"/>
                <wp:lineTo x="3658" y="-939"/>
                <wp:lineTo x="-516" y="-2154"/>
                <wp:lineTo x="-6837" y="-5200"/>
                <wp:lineTo x="-15793" y="15608"/>
                <wp:lineTo x="-11522" y="12506"/>
                <wp:lineTo x="-10908" y="12443"/>
                <wp:lineTo x="-3655" y="5140"/>
                <wp:lineTo x="-3286" y="4282"/>
                <wp:lineTo x="-496" y="8714"/>
                <wp:lineTo x="-476" y="19582"/>
                <wp:lineTo x="2791" y="22222"/>
                <wp:lineTo x="22486" y="22160"/>
                <wp:lineTo x="23132" y="20658"/>
              </wp:wrapPolygon>
            </wp:wrapTight>
            <wp:docPr id="19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" descr=":advantage brochure images:42-17840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48" b="20243"/>
                    <a:stretch/>
                  </pic:blipFill>
                  <pic:spPr bwMode="auto">
                    <a:xfrm rot="15030731">
                      <a:off x="0" y="0"/>
                      <a:ext cx="1982470" cy="241109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3366FF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A6B">
        <w:rPr>
          <w:noProof/>
        </w:rPr>
        <mc:AlternateContent>
          <mc:Choice Requires="wps">
            <w:drawing>
              <wp:anchor distT="0" distB="0" distL="114300" distR="114300" simplePos="0" relativeHeight="251662441" behindDoc="0" locked="0" layoutInCell="1" allowOverlap="1" wp14:anchorId="5E3B3829" wp14:editId="696A130F">
                <wp:simplePos x="0" y="0"/>
                <wp:positionH relativeFrom="page">
                  <wp:posOffset>29210</wp:posOffset>
                </wp:positionH>
                <wp:positionV relativeFrom="page">
                  <wp:posOffset>9601200</wp:posOffset>
                </wp:positionV>
                <wp:extent cx="7772400" cy="444500"/>
                <wp:effectExtent l="0" t="0" r="25400" b="38100"/>
                <wp:wrapThrough wrapText="bothSides">
                  <wp:wrapPolygon edited="0">
                    <wp:start x="0" y="0"/>
                    <wp:lineTo x="0" y="22217"/>
                    <wp:lineTo x="21600" y="22217"/>
                    <wp:lineTo x="21600" y="0"/>
                    <wp:lineTo x="0" y="0"/>
                  </wp:wrapPolygon>
                </wp:wrapThrough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444500"/>
                        </a:xfrm>
                        <a:prstGeom prst="rect">
                          <a:avLst/>
                        </a:prstGeom>
                        <a:solidFill>
                          <a:srgbClr val="A71016"/>
                        </a:solidFill>
                        <a:ln>
                          <a:solidFill>
                            <a:srgbClr val="FFFFFF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E510AE" w14:textId="6859FEF8" w:rsidR="00AD5000" w:rsidRPr="00FA63CB" w:rsidRDefault="00AD5000" w:rsidP="003C4A6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 w:rsidRPr="00FA63CB">
                              <w:rPr>
                                <w:b/>
                                <w:color w:val="FFFFFF" w:themeColor="background1"/>
                                <w:sz w:val="44"/>
                              </w:rPr>
                              <w:t>WWW.TALLCOPSAYSSTOP.COM</w:t>
                            </w:r>
                          </w:p>
                          <w:p w14:paraId="3FEEAF4F" w14:textId="77777777" w:rsidR="00AD5000" w:rsidRPr="00FA63CB" w:rsidRDefault="00AD500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29" type="#_x0000_t202" style="position:absolute;margin-left:2.3pt;margin-top:756pt;width:612pt;height:35pt;z-index:2516624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" mv:complextextbox="1" fillcolor="#a71016" strokecolor="white">
                <v:textbox>
                  <w:txbxContent>
                    <w:p w14:paraId="43E510AE" w14:textId="6859FEF8" w:rsidR="00AD5000" w:rsidRPr="00FA63CB" w:rsidRDefault="00AD5000" w:rsidP="003C4A6B">
                      <w:pPr>
                        <w:jc w:val="center"/>
                        <w:rPr>
                          <w:b/>
                          <w:color w:val="FFFFFF" w:themeColor="background1"/>
                          <w:sz w:val="44"/>
                        </w:rPr>
                      </w:pPr>
                      <w:r w:rsidRPr="00FA63CB">
                        <w:rPr>
                          <w:b/>
                          <w:color w:val="FFFFFF" w:themeColor="background1"/>
                          <w:sz w:val="44"/>
                        </w:rPr>
                        <w:t>WWW.TALLCOPSAYSSTOP.COM</w:t>
                      </w:r>
                    </w:p>
                    <w:p w14:paraId="3FEEAF4F" w14:textId="77777777" w:rsidR="00AD5000" w:rsidRPr="00FA63CB" w:rsidRDefault="00AD500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E3BB7">
        <w:br w:type="page"/>
      </w:r>
      <w:r w:rsidR="0035110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93" behindDoc="0" locked="0" layoutInCell="1" allowOverlap="1" wp14:anchorId="693A1283" wp14:editId="3CBF4A82">
                <wp:simplePos x="0" y="0"/>
                <wp:positionH relativeFrom="page">
                  <wp:posOffset>495300</wp:posOffset>
                </wp:positionH>
                <wp:positionV relativeFrom="page">
                  <wp:posOffset>3390900</wp:posOffset>
                </wp:positionV>
                <wp:extent cx="6831330" cy="5863590"/>
                <wp:effectExtent l="0" t="0" r="1270" b="3810"/>
                <wp:wrapThrough wrapText="bothSides">
                  <wp:wrapPolygon edited="0">
                    <wp:start x="0" y="0"/>
                    <wp:lineTo x="0" y="21520"/>
                    <wp:lineTo x="21524" y="21520"/>
                    <wp:lineTo x="21524" y="0"/>
                    <wp:lineTo x="0" y="0"/>
                  </wp:wrapPolygon>
                </wp:wrapThrough>
                <wp:docPr id="44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1330" cy="5863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848C82B" w14:textId="3F8F8C53" w:rsidR="00AD5000" w:rsidRPr="004362C3" w:rsidRDefault="00AD5000" w:rsidP="00A313AB">
                            <w:pPr>
                              <w:pStyle w:val="BodyText"/>
                              <w:spacing w:line="240" w:lineRule="auto"/>
                              <w:jc w:val="center"/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4362C3"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  <w:t>EDIBLES</w:t>
                            </w:r>
                          </w:p>
                          <w:p w14:paraId="500DB4DA" w14:textId="6F7A1FDC" w:rsidR="00AD5000" w:rsidRPr="00070BF5" w:rsidRDefault="00AD5000" w:rsidP="00F74E0E">
                            <w:pPr>
                              <w:pStyle w:val="BodyText"/>
                              <w:spacing w:line="276" w:lineRule="auto"/>
                              <w:jc w:val="center"/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</w:pP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Marijuana Edibl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es are foods that contain THC and may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look like various forms of candy,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granola bars, crackers and beverages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.  Edibles can als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o be mixed with other foods or drinks for personal use (not commercially sold).  E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dibles can look like just about anything.  </w:t>
                            </w:r>
                          </w:p>
                          <w:p w14:paraId="344A93BC" w14:textId="3B2539C7" w:rsidR="00AD5000" w:rsidRPr="004362C3" w:rsidRDefault="00AD5000" w:rsidP="004362C3">
                            <w:pPr>
                              <w:pStyle w:val="BodyText"/>
                              <w:spacing w:line="240" w:lineRule="auto"/>
                              <w:jc w:val="center"/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  <w:t xml:space="preserve">MARIJUANA </w:t>
                            </w:r>
                            <w:r w:rsidRPr="004362C3"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  <w:t>WAX</w:t>
                            </w:r>
                          </w:p>
                          <w:p w14:paraId="4FFFAD2E" w14:textId="78CCA96C" w:rsidR="00AD5000" w:rsidRDefault="00AD5000" w:rsidP="00404CB2">
                            <w:pPr>
                              <w:pStyle w:val="BodyText"/>
                              <w:spacing w:line="276" w:lineRule="auto"/>
                              <w:jc w:val="center"/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This form of marijuana can look like butter, lip balm, paste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or even simple wax. 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I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t does </w:t>
                            </w:r>
                            <w:r w:rsidRPr="009D4CFD">
                              <w:rPr>
                                <w:rFonts w:ascii="Century Gothic" w:hAnsi="Century Gothic" w:cs="Apple Chancery"/>
                                <w:b/>
                                <w:sz w:val="26"/>
                                <w:szCs w:val="26"/>
                              </w:rPr>
                              <w:t>not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look like the typical, green leafy substance.  </w:t>
                            </w:r>
                          </w:p>
                          <w:p w14:paraId="4192DD78" w14:textId="3A471EE2" w:rsidR="00AD5000" w:rsidRPr="009D4CFD" w:rsidRDefault="00AD5000" w:rsidP="004362C3">
                            <w:pPr>
                              <w:pStyle w:val="BodyText"/>
                              <w:spacing w:line="276" w:lineRule="auto"/>
                              <w:jc w:val="center"/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9D4CFD"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  <w:t>SHATTER</w:t>
                            </w:r>
                          </w:p>
                          <w:p w14:paraId="2E36F305" w14:textId="64809F62" w:rsidR="00AD5000" w:rsidRPr="00F74E0E" w:rsidRDefault="00AD5000" w:rsidP="00404CB2">
                            <w:pPr>
                              <w:pStyle w:val="BodyText"/>
                              <w:spacing w:line="276" w:lineRule="auto"/>
                              <w:jc w:val="center"/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entury Gothic" w:hAnsi="Century Gothic" w:cs="Apple Chancery"/>
                                <w:sz w:val="28"/>
                                <w:szCs w:val="28"/>
                              </w:rPr>
                              <w:t xml:space="preserve">A glassy form of marijuana that can be very thin and /or hard wax substance.  The colors can vary from light amber to dark brown.  </w:t>
                            </w:r>
                          </w:p>
                          <w:p w14:paraId="17771FDA" w14:textId="4DD34122" w:rsidR="00AD5000" w:rsidRPr="009D4CFD" w:rsidRDefault="00AD5000" w:rsidP="00A313AB">
                            <w:pPr>
                              <w:pStyle w:val="BodyText"/>
                              <w:spacing w:line="240" w:lineRule="auto"/>
                              <w:jc w:val="center"/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9D4CFD"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  <w:t>MARIJUANA OIL</w:t>
                            </w:r>
                          </w:p>
                          <w:p w14:paraId="34F5519B" w14:textId="226C538D" w:rsidR="00AD5000" w:rsidRPr="00070BF5" w:rsidRDefault="00AD5000" w:rsidP="003C4A6B">
                            <w:pPr>
                              <w:pStyle w:val="BodyText"/>
                              <w:spacing w:line="276" w:lineRule="auto"/>
                              <w:jc w:val="center"/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This is </w:t>
                            </w:r>
                            <w:proofErr w:type="gramStart"/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a THC</w:t>
                            </w:r>
                            <w:proofErr w:type="gramEnd"/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oil that can look similar to motor oil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.  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When used in a </w:t>
                            </w:r>
                            <w:proofErr w:type="spellStart"/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vape</w:t>
                            </w:r>
                            <w:proofErr w:type="spellEnd"/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pen, marijuana oils can look similar to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standard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nicotine oil.  </w:t>
                            </w:r>
                          </w:p>
                          <w:p w14:paraId="202045DB" w14:textId="7DA82950" w:rsidR="00AD5000" w:rsidRPr="00141266" w:rsidRDefault="00AD5000" w:rsidP="00E253E5">
                            <w:pPr>
                              <w:pStyle w:val="BodyText"/>
                              <w:spacing w:line="240" w:lineRule="auto"/>
                              <w:jc w:val="center"/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141266">
                              <w:rPr>
                                <w:rFonts w:ascii="Century Gothic" w:hAnsi="Century Gothic" w:cs="Apple Chancery"/>
                                <w:b/>
                                <w:sz w:val="36"/>
                                <w:szCs w:val="36"/>
                                <w:u w:val="single"/>
                              </w:rPr>
                              <w:t>TOPICALS</w:t>
                            </w:r>
                          </w:p>
                          <w:p w14:paraId="1124B3EF" w14:textId="16C07D5C" w:rsidR="00AD5000" w:rsidRPr="00070BF5" w:rsidRDefault="00AD5000" w:rsidP="003C4A6B">
                            <w:pPr>
                              <w:pStyle w:val="BodyText"/>
                              <w:spacing w:line="276" w:lineRule="auto"/>
                              <w:jc w:val="center"/>
                              <w:rPr>
                                <w:rFonts w:ascii="Century Gothic" w:hAnsi="Century Gothic" w:cs="Apple Chancery"/>
                                <w:sz w:val="28"/>
                              </w:rPr>
                            </w:pP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These items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can be lotions, patches, eyedroppers, 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etc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. Most packaging list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s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 the THC but 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the packaging may 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not 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be familiar. 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 xml:space="preserve">Also, </w:t>
                            </w:r>
                            <w:r>
                              <w:rPr>
                                <w:rFonts w:ascii="Century Gothic" w:hAnsi="Century Gothic" w:cs="Apple Chancery"/>
                                <w:sz w:val="26"/>
                                <w:szCs w:val="26"/>
                              </w:rPr>
                              <w:t>identification may difficult just because of</w:t>
                            </w:r>
                            <w:r w:rsidRPr="00070BF5">
                              <w:rPr>
                                <w:rFonts w:ascii="Century Gothic" w:hAnsi="Century Gothic" w:cs="Apple Chancery"/>
                                <w:sz w:val="28"/>
                              </w:rPr>
                              <w:t xml:space="preserve"> the sheer nature of the product. </w:t>
                            </w:r>
                          </w:p>
                          <w:p w14:paraId="56DBA6EB" w14:textId="77777777" w:rsidR="00AD5000" w:rsidRPr="003C4A6B" w:rsidRDefault="00AD5000" w:rsidP="003C4A6B">
                            <w:pPr>
                              <w:pStyle w:val="BodyText"/>
                              <w:spacing w:line="276" w:lineRule="auto"/>
                              <w:jc w:val="center"/>
                              <w:rPr>
                                <w:rFonts w:ascii="Baskerville" w:hAnsi="Baskerville" w:cs="Apple Chancery"/>
                                <w:sz w:val="28"/>
                              </w:rPr>
                            </w:pPr>
                          </w:p>
                          <w:p w14:paraId="15E60495" w14:textId="4D942D47" w:rsidR="00AD5000" w:rsidRPr="00B46E8E" w:rsidRDefault="00AD5000" w:rsidP="00404CB2">
                            <w:pPr>
                              <w:pStyle w:val="BodyText"/>
                              <w:jc w:val="center"/>
                              <w:rPr>
                                <w:rFonts w:ascii="Baskerville" w:hAnsi="Baskerville" w:cs="Apple Symbol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4" o:spid="_x0000_s1030" type="#_x0000_t202" style="position:absolute;margin-left:39pt;margin-top:267pt;width:537.9pt;height:461.7pt;z-index:251658293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" mv:complextextbox="1" filled="f" stroked="f">
                <v:textbox inset="0,0,0,0">
                  <w:txbxContent>
                    <w:p w14:paraId="4848C82B" w14:textId="3F8F8C53" w:rsidR="00AD5000" w:rsidRPr="004362C3" w:rsidRDefault="00AD5000" w:rsidP="00A313AB">
                      <w:pPr>
                        <w:pStyle w:val="BodyText"/>
                        <w:spacing w:line="240" w:lineRule="auto"/>
                        <w:jc w:val="center"/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4362C3"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  <w:t>EDIBLES</w:t>
                      </w:r>
                    </w:p>
                    <w:p w14:paraId="500DB4DA" w14:textId="6F7A1FDC" w:rsidR="00AD5000" w:rsidRPr="00070BF5" w:rsidRDefault="00AD5000" w:rsidP="00F74E0E">
                      <w:pPr>
                        <w:pStyle w:val="BodyText"/>
                        <w:spacing w:line="276" w:lineRule="auto"/>
                        <w:jc w:val="center"/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</w:pP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Marijuana Edibl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es are foods that contain THC and may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look like various forms of candy,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granola bars, crackers and beverages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.  Edibles can als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o be mixed with other foods or drinks for personal use (not commercially sold).  E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dibles can look like just about anything.  </w:t>
                      </w:r>
                    </w:p>
                    <w:p w14:paraId="344A93BC" w14:textId="3B2539C7" w:rsidR="00AD5000" w:rsidRPr="004362C3" w:rsidRDefault="00AD5000" w:rsidP="004362C3">
                      <w:pPr>
                        <w:pStyle w:val="BodyText"/>
                        <w:spacing w:line="240" w:lineRule="auto"/>
                        <w:jc w:val="center"/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  <w:t xml:space="preserve">MARIJUANA </w:t>
                      </w:r>
                      <w:r w:rsidRPr="004362C3"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  <w:t>WAX</w:t>
                      </w:r>
                    </w:p>
                    <w:p w14:paraId="4FFFAD2E" w14:textId="78CCA96C" w:rsidR="00AD5000" w:rsidRDefault="00AD5000" w:rsidP="00404CB2">
                      <w:pPr>
                        <w:pStyle w:val="BodyText"/>
                        <w:spacing w:line="276" w:lineRule="auto"/>
                        <w:jc w:val="center"/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</w:pP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This form of marijuana can look like butter, lip balm, paste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or even simple wax. 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I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t does </w:t>
                      </w:r>
                      <w:r w:rsidRPr="009D4CFD">
                        <w:rPr>
                          <w:rFonts w:ascii="Century Gothic" w:hAnsi="Century Gothic" w:cs="Apple Chancery"/>
                          <w:b/>
                          <w:sz w:val="26"/>
                          <w:szCs w:val="26"/>
                        </w:rPr>
                        <w:t>not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look like the typical, green leafy substance.  </w:t>
                      </w:r>
                    </w:p>
                    <w:p w14:paraId="4192DD78" w14:textId="3A471EE2" w:rsidR="00AD5000" w:rsidRPr="009D4CFD" w:rsidRDefault="00AD5000" w:rsidP="004362C3">
                      <w:pPr>
                        <w:pStyle w:val="BodyText"/>
                        <w:spacing w:line="276" w:lineRule="auto"/>
                        <w:jc w:val="center"/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9D4CFD"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  <w:t>SHATTER</w:t>
                      </w:r>
                    </w:p>
                    <w:p w14:paraId="2E36F305" w14:textId="64809F62" w:rsidR="00AD5000" w:rsidRPr="00F74E0E" w:rsidRDefault="00AD5000" w:rsidP="00404CB2">
                      <w:pPr>
                        <w:pStyle w:val="BodyText"/>
                        <w:spacing w:line="276" w:lineRule="auto"/>
                        <w:jc w:val="center"/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</w:pPr>
                      <w:r>
                        <w:rPr>
                          <w:rFonts w:ascii="Century Gothic" w:hAnsi="Century Gothic" w:cs="Apple Chancery"/>
                          <w:sz w:val="28"/>
                          <w:szCs w:val="28"/>
                        </w:rPr>
                        <w:t xml:space="preserve">A glassy form of marijuana that can be very thin and /or hard wax substance.  The colors can vary from light amber to dark brown.  </w:t>
                      </w:r>
                    </w:p>
                    <w:p w14:paraId="17771FDA" w14:textId="4DD34122" w:rsidR="00AD5000" w:rsidRPr="009D4CFD" w:rsidRDefault="00AD5000" w:rsidP="00A313AB">
                      <w:pPr>
                        <w:pStyle w:val="BodyText"/>
                        <w:spacing w:line="240" w:lineRule="auto"/>
                        <w:jc w:val="center"/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9D4CFD"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  <w:t>MARIJUANA OIL</w:t>
                      </w:r>
                    </w:p>
                    <w:p w14:paraId="34F5519B" w14:textId="226C538D" w:rsidR="00AD5000" w:rsidRPr="00070BF5" w:rsidRDefault="00AD5000" w:rsidP="003C4A6B">
                      <w:pPr>
                        <w:pStyle w:val="BodyText"/>
                        <w:spacing w:line="276" w:lineRule="auto"/>
                        <w:jc w:val="center"/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</w:pP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This is </w:t>
                      </w:r>
                      <w:proofErr w:type="gramStart"/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a THC</w:t>
                      </w:r>
                      <w:proofErr w:type="gramEnd"/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oil that can look similar to motor oil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.  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When used in a </w:t>
                      </w:r>
                      <w:proofErr w:type="spellStart"/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vape</w:t>
                      </w:r>
                      <w:proofErr w:type="spellEnd"/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pen, marijuana oils can look similar to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standard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nicotine oil.  </w:t>
                      </w:r>
                    </w:p>
                    <w:p w14:paraId="202045DB" w14:textId="7DA82950" w:rsidR="00AD5000" w:rsidRPr="00141266" w:rsidRDefault="00AD5000" w:rsidP="00E253E5">
                      <w:pPr>
                        <w:pStyle w:val="BodyText"/>
                        <w:spacing w:line="240" w:lineRule="auto"/>
                        <w:jc w:val="center"/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141266">
                        <w:rPr>
                          <w:rFonts w:ascii="Century Gothic" w:hAnsi="Century Gothic" w:cs="Apple Chancery"/>
                          <w:b/>
                          <w:sz w:val="36"/>
                          <w:szCs w:val="36"/>
                          <w:u w:val="single"/>
                        </w:rPr>
                        <w:t>TOPICALS</w:t>
                      </w:r>
                    </w:p>
                    <w:p w14:paraId="1124B3EF" w14:textId="16C07D5C" w:rsidR="00AD5000" w:rsidRPr="00070BF5" w:rsidRDefault="00AD5000" w:rsidP="003C4A6B">
                      <w:pPr>
                        <w:pStyle w:val="BodyText"/>
                        <w:spacing w:line="276" w:lineRule="auto"/>
                        <w:jc w:val="center"/>
                        <w:rPr>
                          <w:rFonts w:ascii="Century Gothic" w:hAnsi="Century Gothic" w:cs="Apple Chancery"/>
                          <w:sz w:val="28"/>
                        </w:rPr>
                      </w:pP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These items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can be lotions, patches, eyedroppers, 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etc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. Most packaging list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s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 the THC but 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the packaging may 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not 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be familiar. </w:t>
                      </w:r>
                      <w:r w:rsidRPr="00070BF5"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 xml:space="preserve">Also, </w:t>
                      </w:r>
                      <w:r>
                        <w:rPr>
                          <w:rFonts w:ascii="Century Gothic" w:hAnsi="Century Gothic" w:cs="Apple Chancery"/>
                          <w:sz w:val="26"/>
                          <w:szCs w:val="26"/>
                        </w:rPr>
                        <w:t>identification may difficult just because of</w:t>
                      </w:r>
                      <w:r w:rsidRPr="00070BF5">
                        <w:rPr>
                          <w:rFonts w:ascii="Century Gothic" w:hAnsi="Century Gothic" w:cs="Apple Chancery"/>
                          <w:sz w:val="28"/>
                        </w:rPr>
                        <w:t xml:space="preserve"> the sheer nature of the product. </w:t>
                      </w:r>
                    </w:p>
                    <w:p w14:paraId="56DBA6EB" w14:textId="77777777" w:rsidR="00AD5000" w:rsidRPr="003C4A6B" w:rsidRDefault="00AD5000" w:rsidP="003C4A6B">
                      <w:pPr>
                        <w:pStyle w:val="BodyText"/>
                        <w:spacing w:line="276" w:lineRule="auto"/>
                        <w:jc w:val="center"/>
                        <w:rPr>
                          <w:rFonts w:ascii="Baskerville" w:hAnsi="Baskerville" w:cs="Apple Chancery"/>
                          <w:sz w:val="28"/>
                        </w:rPr>
                      </w:pPr>
                    </w:p>
                    <w:p w14:paraId="15E60495" w14:textId="4D942D47" w:rsidR="00AD5000" w:rsidRPr="00B46E8E" w:rsidRDefault="00AD5000" w:rsidP="00404CB2">
                      <w:pPr>
                        <w:pStyle w:val="BodyText"/>
                        <w:jc w:val="center"/>
                        <w:rPr>
                          <w:rFonts w:ascii="Baskerville" w:hAnsi="Baskerville" w:cs="Apple Symbols"/>
                          <w:sz w:val="22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51109">
        <w:rPr>
          <w:noProof/>
        </w:rPr>
        <mc:AlternateContent>
          <mc:Choice Requires="wps">
            <w:drawing>
              <wp:anchor distT="0" distB="0" distL="114300" distR="114300" simplePos="0" relativeHeight="251684969" behindDoc="0" locked="0" layoutInCell="1" allowOverlap="1" wp14:anchorId="3E54BDA8" wp14:editId="4CC7F689">
                <wp:simplePos x="0" y="0"/>
                <wp:positionH relativeFrom="page">
                  <wp:posOffset>2188845</wp:posOffset>
                </wp:positionH>
                <wp:positionV relativeFrom="page">
                  <wp:posOffset>9342755</wp:posOffset>
                </wp:positionV>
                <wp:extent cx="5528310" cy="291465"/>
                <wp:effectExtent l="0" t="0" r="0" b="0"/>
                <wp:wrapThrough wrapText="bothSides">
                  <wp:wrapPolygon edited="0">
                    <wp:start x="99" y="0"/>
                    <wp:lineTo x="99" y="18824"/>
                    <wp:lineTo x="21436" y="18824"/>
                    <wp:lineTo x="21436" y="0"/>
                    <wp:lineTo x="99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8310" cy="291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96775B" w14:textId="119A35B8" w:rsidR="006E0B10" w:rsidRPr="006E0B10" w:rsidRDefault="006E0B10" w:rsidP="00351109">
                            <w:pPr>
                              <w:jc w:val="right"/>
                            </w:pPr>
                            <w:r w:rsidRPr="006E0B10">
                              <w:t>Created by Officer Jermaine Galloway</w:t>
                            </w:r>
                            <w:r w:rsidR="00351109">
                              <w:t xml:space="preserve"> --</w:t>
                            </w:r>
                            <w:r w:rsidRPr="006E0B10">
                              <w:t>Jermaine@tallcopsaysstop.com</w:t>
                            </w:r>
                          </w:p>
                          <w:p w14:paraId="59BE8416" w14:textId="77777777" w:rsidR="006E0B10" w:rsidRDefault="006E0B10" w:rsidP="006E0B10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1" type="#_x0000_t202" style="position:absolute;margin-left:172.35pt;margin-top:735.65pt;width:435.3pt;height:22.95pt;z-index:25168496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" mv:complextextbox="1" filled="f" stroked="f">
                <v:textbox>
                  <w:txbxContent>
                    <w:p w14:paraId="6696775B" w14:textId="119A35B8" w:rsidR="006E0B10" w:rsidRPr="006E0B10" w:rsidRDefault="006E0B10" w:rsidP="00351109">
                      <w:pPr>
                        <w:jc w:val="right"/>
                      </w:pPr>
                      <w:r w:rsidRPr="006E0B10">
                        <w:t>Created by Officer Jermaine Galloway</w:t>
                      </w:r>
                      <w:r w:rsidR="00351109">
                        <w:t xml:space="preserve"> --</w:t>
                      </w:r>
                      <w:r w:rsidRPr="006E0B10">
                        <w:t>Jermaine@tallcopsaysstop.com</w:t>
                      </w:r>
                    </w:p>
                    <w:p w14:paraId="59BE8416" w14:textId="77777777" w:rsidR="006E0B10" w:rsidRDefault="006E0B10" w:rsidP="006E0B10">
                      <w:pPr>
                        <w:jc w:val="right"/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51109">
        <w:rPr>
          <w:noProof/>
        </w:rPr>
        <w:drawing>
          <wp:anchor distT="0" distB="0" distL="118745" distR="118745" simplePos="0" relativeHeight="251669609" behindDoc="0" locked="0" layoutInCell="1" allowOverlap="1" wp14:anchorId="45306F55" wp14:editId="28860DCC">
            <wp:simplePos x="0" y="0"/>
            <wp:positionH relativeFrom="page">
              <wp:posOffset>2769235</wp:posOffset>
            </wp:positionH>
            <wp:positionV relativeFrom="page">
              <wp:posOffset>38735</wp:posOffset>
            </wp:positionV>
            <wp:extent cx="2339975" cy="2371090"/>
            <wp:effectExtent l="0" t="0" r="0" b="0"/>
            <wp:wrapTight wrapText="bothSides">
              <wp:wrapPolygon edited="0">
                <wp:start x="0" y="0"/>
                <wp:lineTo x="0" y="21288"/>
                <wp:lineTo x="21336" y="21288"/>
                <wp:lineTo x="21336" y="0"/>
                <wp:lineTo x="0" y="0"/>
              </wp:wrapPolygon>
            </wp:wrapTight>
            <wp:docPr id="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CB06030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1109">
        <w:rPr>
          <w:noProof/>
        </w:rPr>
        <w:drawing>
          <wp:anchor distT="0" distB="0" distL="118745" distR="118745" simplePos="0" relativeHeight="251674729" behindDoc="0" locked="0" layoutInCell="1" allowOverlap="1" wp14:anchorId="1726540E" wp14:editId="4572871F">
            <wp:simplePos x="0" y="0"/>
            <wp:positionH relativeFrom="page">
              <wp:posOffset>5437505</wp:posOffset>
            </wp:positionH>
            <wp:positionV relativeFrom="page">
              <wp:posOffset>497205</wp:posOffset>
            </wp:positionV>
            <wp:extent cx="1790700" cy="1739265"/>
            <wp:effectExtent l="431800" t="457200" r="342900" b="1105535"/>
            <wp:wrapTight wrapText="bothSides">
              <wp:wrapPolygon edited="0">
                <wp:start x="-1395" y="-550"/>
                <wp:lineTo x="-4069" y="2123"/>
                <wp:lineTo x="-1279" y="6273"/>
                <wp:lineTo x="-4302" y="8427"/>
                <wp:lineTo x="-1512" y="12577"/>
                <wp:lineTo x="-4283" y="14552"/>
                <wp:lineTo x="-1494" y="18702"/>
                <wp:lineTo x="-2753" y="19600"/>
                <wp:lineTo x="-2056" y="20637"/>
                <wp:lineTo x="1800" y="22493"/>
                <wp:lineTo x="10384" y="22514"/>
                <wp:lineTo x="13426" y="26485"/>
                <wp:lineTo x="14686" y="25587"/>
                <wp:lineTo x="17398" y="30176"/>
                <wp:lineTo x="16060" y="36500"/>
                <wp:lineTo x="31680" y="25369"/>
                <wp:lineTo x="27727" y="22815"/>
                <wp:lineTo x="27301" y="22735"/>
                <wp:lineTo x="22495" y="20022"/>
                <wp:lineTo x="22439" y="1647"/>
                <wp:lineTo x="18060" y="-987"/>
                <wp:lineTo x="16840" y="-2802"/>
                <wp:lineTo x="11317" y="-2703"/>
                <wp:lineTo x="9554" y="-1446"/>
                <wp:lineTo x="6764" y="-5596"/>
                <wp:lineTo x="-135" y="-1448"/>
                <wp:lineTo x="-1395" y="-550"/>
              </wp:wrapPolygon>
            </wp:wrapTight>
            <wp:docPr id="19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" descr=":advantage brochure images:42-160440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0" t="11186" r="14899" b="45818"/>
                    <a:stretch/>
                  </pic:blipFill>
                  <pic:spPr bwMode="auto">
                    <a:xfrm rot="2081333">
                      <a:off x="0" y="0"/>
                      <a:ext cx="1790700" cy="173926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1109">
        <w:rPr>
          <w:noProof/>
        </w:rPr>
        <mc:AlternateContent>
          <mc:Choice Requires="wps">
            <w:drawing>
              <wp:anchor distT="0" distB="0" distL="114300" distR="114300" simplePos="0" relativeHeight="251664489" behindDoc="0" locked="0" layoutInCell="1" allowOverlap="1" wp14:anchorId="7EB05393" wp14:editId="23A12BAE">
                <wp:simplePos x="0" y="0"/>
                <wp:positionH relativeFrom="page">
                  <wp:posOffset>5951220</wp:posOffset>
                </wp:positionH>
                <wp:positionV relativeFrom="page">
                  <wp:posOffset>180975</wp:posOffset>
                </wp:positionV>
                <wp:extent cx="1727200" cy="571500"/>
                <wp:effectExtent l="0" t="355600" r="25400" b="368300"/>
                <wp:wrapThrough wrapText="bothSides">
                  <wp:wrapPolygon edited="0">
                    <wp:start x="-40" y="1301"/>
                    <wp:lineTo x="-2229" y="7183"/>
                    <wp:lineTo x="244" y="20602"/>
                    <wp:lineTo x="19898" y="22682"/>
                    <wp:lineTo x="21286" y="20347"/>
                    <wp:lineTo x="20755" y="3658"/>
                    <wp:lineTo x="19733" y="-7808"/>
                    <wp:lineTo x="17450" y="-8360"/>
                    <wp:lineTo x="13010" y="-886"/>
                    <wp:lineTo x="10537" y="-14305"/>
                    <wp:lineTo x="1625" y="-1502"/>
                    <wp:lineTo x="-40" y="1301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46969">
                          <a:off x="0" y="0"/>
                          <a:ext cx="17272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D60881" w14:textId="2E98F2F5" w:rsidR="00AD5000" w:rsidRPr="00A43C4D" w:rsidRDefault="00AD5000" w:rsidP="00E5079B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A43C4D">
                              <w:rPr>
                                <w:b/>
                                <w:sz w:val="52"/>
                                <w:szCs w:val="52"/>
                              </w:rPr>
                              <w:t>Wax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2" type="#_x0000_t202" style="position:absolute;margin-left:468.6pt;margin-top:14.25pt;width:136pt;height:45pt;rotation:1908156fd;z-index:2516644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" mv:complextextbox="1" filled="f" stroked="f">
                <v:textbox>
                  <w:txbxContent>
                    <w:p w14:paraId="3ED60881" w14:textId="2E98F2F5" w:rsidR="00AD5000" w:rsidRPr="00A43C4D" w:rsidRDefault="00AD5000" w:rsidP="00E5079B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 w:rsidRPr="00A43C4D">
                        <w:rPr>
                          <w:b/>
                          <w:sz w:val="52"/>
                          <w:szCs w:val="52"/>
                        </w:rPr>
                        <w:t>Wax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945" behindDoc="0" locked="0" layoutInCell="1" allowOverlap="1" wp14:anchorId="68E0206D" wp14:editId="7A376D63">
                <wp:simplePos x="0" y="0"/>
                <wp:positionH relativeFrom="page">
                  <wp:posOffset>19050</wp:posOffset>
                </wp:positionH>
                <wp:positionV relativeFrom="page">
                  <wp:posOffset>2700655</wp:posOffset>
                </wp:positionV>
                <wp:extent cx="7734300" cy="685800"/>
                <wp:effectExtent l="50800" t="25400" r="88900" b="101600"/>
                <wp:wrapTight wrapText="bothSides">
                  <wp:wrapPolygon edited="0">
                    <wp:start x="-71" y="-800"/>
                    <wp:lineTo x="-142" y="-800"/>
                    <wp:lineTo x="-142" y="24000"/>
                    <wp:lineTo x="21777" y="24000"/>
                    <wp:lineTo x="21777" y="12000"/>
                    <wp:lineTo x="21706" y="0"/>
                    <wp:lineTo x="21706" y="-800"/>
                    <wp:lineTo x="-71" y="-800"/>
                  </wp:wrapPolygon>
                </wp:wrapTight>
                <wp:docPr id="46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0" cy="6858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76ABB" w14:textId="7D588D16" w:rsidR="00AD5000" w:rsidRPr="00FA63CB" w:rsidRDefault="00AD5000" w:rsidP="00D343D8">
                            <w:pPr>
                              <w:pStyle w:val="Heading1"/>
                              <w:jc w:val="center"/>
                              <w:rPr>
                                <w:b/>
                                <w:color w:val="244061" w:themeColor="accent1" w:themeShade="80"/>
                              </w:rPr>
                            </w:pPr>
                            <w:r w:rsidRPr="00FA63CB">
                              <w:rPr>
                                <w:b/>
                                <w:color w:val="244061" w:themeColor="accent1" w:themeShade="80"/>
                              </w:rPr>
                              <w:t>The Various Forms of Concentrates</w:t>
                            </w:r>
                          </w:p>
                          <w:p w14:paraId="25B41F7D" w14:textId="77777777" w:rsidR="00AD5000" w:rsidRPr="00FA63CB" w:rsidRDefault="00AD5000">
                            <w:pPr>
                              <w:rPr>
                                <w:color w:val="244061" w:themeColor="accent1" w:themeShade="80"/>
                              </w:rPr>
                            </w:pPr>
                          </w:p>
                        </w:txbxContent>
                      </wps:txbx>
                      <wps:bodyPr rot="0" vert="horz" wrap="square" lIns="45720" tIns="0" rIns="4572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033" type="#_x0000_t202" style="position:absolute;margin-left:1.5pt;margin-top:212.65pt;width:609pt;height:54pt;z-index:2516839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" fillcolor="#cdddac [1622]" strokecolor="#94b64e [3046]">
                <v:fill color2="#f0f4e6 [502]" rotate="t" colors="0 #dafda7;22938f #e4fdc2;1 #f5ffe6" type="gradient"/>
                <v:shadow on="t" opacity="24903f" mv:blur="40000f" origin=",.5" offset="0,20000emu"/>
                <v:textbox inset="3.6pt,0,3.6pt,0">
                  <w:txbxContent>
                    <w:p w14:paraId="71176ABB" w14:textId="7D588D16" w:rsidR="00AD5000" w:rsidRPr="00FA63CB" w:rsidRDefault="00AD5000" w:rsidP="00D343D8">
                      <w:pPr>
                        <w:pStyle w:val="Heading1"/>
                        <w:jc w:val="center"/>
                        <w:rPr>
                          <w:b/>
                          <w:color w:val="244061" w:themeColor="accent1" w:themeShade="80"/>
                        </w:rPr>
                      </w:pPr>
                      <w:r w:rsidRPr="00FA63CB">
                        <w:rPr>
                          <w:b/>
                          <w:color w:val="244061" w:themeColor="accent1" w:themeShade="80"/>
                        </w:rPr>
                        <w:t>The Various Forms of Concentrates</w:t>
                      </w:r>
                    </w:p>
                    <w:p w14:paraId="25B41F7D" w14:textId="77777777" w:rsidR="00AD5000" w:rsidRPr="00FA63CB" w:rsidRDefault="00AD5000">
                      <w:pPr>
                        <w:rPr>
                          <w:color w:val="244061" w:themeColor="accent1" w:themeShade="80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921" behindDoc="0" locked="0" layoutInCell="1" allowOverlap="1" wp14:anchorId="515B27DC" wp14:editId="1849624E">
                <wp:simplePos x="0" y="0"/>
                <wp:positionH relativeFrom="page">
                  <wp:posOffset>210185</wp:posOffset>
                </wp:positionH>
                <wp:positionV relativeFrom="page">
                  <wp:posOffset>215900</wp:posOffset>
                </wp:positionV>
                <wp:extent cx="1523365" cy="655955"/>
                <wp:effectExtent l="25400" t="279400" r="26035" b="283845"/>
                <wp:wrapThrough wrapText="bothSides">
                  <wp:wrapPolygon edited="0">
                    <wp:start x="19236" y="-1592"/>
                    <wp:lineTo x="8986" y="-12004"/>
                    <wp:lineTo x="6341" y="-114"/>
                    <wp:lineTo x="1696" y="-4744"/>
                    <wp:lineTo x="497" y="7938"/>
                    <wp:lineTo x="268" y="19901"/>
                    <wp:lineTo x="2188" y="22204"/>
                    <wp:lineTo x="2839" y="21102"/>
                    <wp:lineTo x="11377" y="20988"/>
                    <wp:lineTo x="20896" y="18285"/>
                    <wp:lineTo x="22207" y="14210"/>
                    <wp:lineTo x="21156" y="711"/>
                    <wp:lineTo x="19236" y="-1592"/>
                  </wp:wrapPolygon>
                </wp:wrapThrough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61017">
                          <a:off x="0" y="0"/>
                          <a:ext cx="1523365" cy="655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56724E" w14:textId="0A092863" w:rsidR="00AD5000" w:rsidRPr="00F74E0E" w:rsidRDefault="00AD5000" w:rsidP="005E08E1">
                            <w:pPr>
                              <w:jc w:val="center"/>
                              <w:rPr>
                                <w:b/>
                                <w:color w:val="4F81BD" w:themeColor="accent1"/>
                                <w:sz w:val="52"/>
                              </w:rPr>
                            </w:pPr>
                            <w:r>
                              <w:rPr>
                                <w:b/>
                                <w:sz w:val="52"/>
                                <w:highlight w:val="yellow"/>
                              </w:rPr>
                              <w:t>Shatter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4" type="#_x0000_t202" style="position:absolute;margin-left:16.55pt;margin-top:17pt;width:119.95pt;height:51.65pt;rotation:-1790206fd;z-index:2516829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" mv:complextextbox="1" filled="f" stroked="f">
                <v:textbox>
                  <w:txbxContent>
                    <w:p w14:paraId="1056724E" w14:textId="0A092863" w:rsidR="00AD5000" w:rsidRPr="00F74E0E" w:rsidRDefault="00AD5000" w:rsidP="005E08E1">
                      <w:pPr>
                        <w:jc w:val="center"/>
                        <w:rPr>
                          <w:b/>
                          <w:color w:val="4F81BD" w:themeColor="accent1"/>
                          <w:sz w:val="52"/>
                        </w:rPr>
                      </w:pPr>
                      <w:r>
                        <w:rPr>
                          <w:b/>
                          <w:sz w:val="52"/>
                          <w:highlight w:val="yellow"/>
                        </w:rPr>
                        <w:t>Shatter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76777" behindDoc="0" locked="0" layoutInCell="1" allowOverlap="1" wp14:anchorId="4A7E4C9A" wp14:editId="2D67137F">
            <wp:simplePos x="0" y="0"/>
            <wp:positionH relativeFrom="page">
              <wp:posOffset>471805</wp:posOffset>
            </wp:positionH>
            <wp:positionV relativeFrom="page">
              <wp:posOffset>582930</wp:posOffset>
            </wp:positionV>
            <wp:extent cx="1908175" cy="1610360"/>
            <wp:effectExtent l="355600" t="457200" r="250825" b="1082040"/>
            <wp:wrapTight wrapText="bothSides">
              <wp:wrapPolygon edited="0">
                <wp:start x="20965" y="-1951"/>
                <wp:lineTo x="13095" y="-6187"/>
                <wp:lineTo x="10918" y="-1384"/>
                <wp:lineTo x="3319" y="-6221"/>
                <wp:lineTo x="1142" y="-1419"/>
                <wp:lineTo x="-124" y="-2225"/>
                <wp:lineTo x="-2301" y="2577"/>
                <wp:lineTo x="-1035" y="3384"/>
                <wp:lineTo x="-3212" y="8186"/>
                <wp:lineTo x="-932" y="9637"/>
                <wp:lineTo x="-3109" y="14439"/>
                <wp:lineTo x="-1082" y="15729"/>
                <wp:lineTo x="-7927" y="27228"/>
                <wp:lineTo x="8790" y="37868"/>
                <wp:lineTo x="7346" y="33855"/>
                <wp:lineTo x="8842" y="30553"/>
                <wp:lineTo x="6872" y="26979"/>
                <wp:lineTo x="5859" y="26334"/>
                <wp:lineTo x="8059" y="25801"/>
                <wp:lineTo x="9556" y="22500"/>
                <wp:lineTo x="19078" y="22373"/>
                <wp:lineTo x="22385" y="18677"/>
                <wp:lineTo x="22738" y="-822"/>
                <wp:lineTo x="20965" y="-1951"/>
              </wp:wrapPolygon>
            </wp:wrapTight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" descr=":advantage brochure images:BXP498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24" t="49504" r="40658" b="34672"/>
                    <a:stretch/>
                  </pic:blipFill>
                  <pic:spPr bwMode="auto">
                    <a:xfrm rot="19905504">
                      <a:off x="0" y="0"/>
                      <a:ext cx="1908175" cy="161036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A6B">
        <w:rPr>
          <w:noProof/>
        </w:rPr>
        <mc:AlternateContent>
          <mc:Choice Requires="wps">
            <w:drawing>
              <wp:anchor distT="0" distB="0" distL="114300" distR="114300" simplePos="0" relativeHeight="251660393" behindDoc="0" locked="0" layoutInCell="1" allowOverlap="1" wp14:anchorId="412361B8" wp14:editId="490E955B">
                <wp:simplePos x="0" y="0"/>
                <wp:positionH relativeFrom="page">
                  <wp:posOffset>3810</wp:posOffset>
                </wp:positionH>
                <wp:positionV relativeFrom="page">
                  <wp:posOffset>9639300</wp:posOffset>
                </wp:positionV>
                <wp:extent cx="7772400" cy="444500"/>
                <wp:effectExtent l="0" t="0" r="25400" b="38100"/>
                <wp:wrapThrough wrapText="bothSides">
                  <wp:wrapPolygon edited="0">
                    <wp:start x="0" y="0"/>
                    <wp:lineTo x="0" y="22217"/>
                    <wp:lineTo x="21600" y="22217"/>
                    <wp:lineTo x="21600" y="0"/>
                    <wp:lineTo x="0" y="0"/>
                  </wp:wrapPolygon>
                </wp:wrapThrough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444500"/>
                        </a:xfrm>
                        <a:prstGeom prst="rect">
                          <a:avLst/>
                        </a:prstGeom>
                        <a:solidFill>
                          <a:srgbClr val="A71016"/>
                        </a:solidFill>
                        <a:ln>
                          <a:solidFill>
                            <a:srgbClr val="FFFFFF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9FEFFA" w14:textId="77777777" w:rsidR="00AD5000" w:rsidRPr="00FA63CB" w:rsidRDefault="00AD5000" w:rsidP="003C4A6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 w:rsidRPr="00FA63CB">
                              <w:rPr>
                                <w:b/>
                                <w:color w:val="FFFFFF" w:themeColor="background1"/>
                                <w:sz w:val="44"/>
                              </w:rPr>
                              <w:t>WWW.TALLCOPSAYSSTOP.COM</w:t>
                            </w:r>
                          </w:p>
                          <w:p w14:paraId="66C639C3" w14:textId="77777777" w:rsidR="00AD5000" w:rsidRPr="00FA63CB" w:rsidRDefault="00AD5000" w:rsidP="003C4A6B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5" type="#_x0000_t202" style="position:absolute;margin-left:.3pt;margin-top:759pt;width:612pt;height:35pt;z-index:25166039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" mv:complextextbox="1" fillcolor="#a71016" strokecolor="white">
                <v:textbox>
                  <w:txbxContent>
                    <w:p w14:paraId="649FEFFA" w14:textId="77777777" w:rsidR="00AD5000" w:rsidRPr="00FA63CB" w:rsidRDefault="00AD5000" w:rsidP="003C4A6B">
                      <w:pPr>
                        <w:jc w:val="center"/>
                        <w:rPr>
                          <w:b/>
                          <w:color w:val="FFFFFF" w:themeColor="background1"/>
                          <w:sz w:val="44"/>
                        </w:rPr>
                      </w:pPr>
                      <w:r w:rsidRPr="00FA63CB">
                        <w:rPr>
                          <w:b/>
                          <w:color w:val="FFFFFF" w:themeColor="background1"/>
                          <w:sz w:val="44"/>
                        </w:rPr>
                        <w:t>WWW.TALLCOPSAYSSTOP.COM</w:t>
                      </w:r>
                    </w:p>
                    <w:p w14:paraId="66C639C3" w14:textId="77777777" w:rsidR="00AD5000" w:rsidRPr="00FA63CB" w:rsidRDefault="00AD5000" w:rsidP="003C4A6B">
                      <w:pPr>
                        <w:rPr>
                          <w:b/>
                          <w:color w:val="FFFFFF" w:themeColor="background1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bookmarkStart w:id="1" w:name="_LastPageContents"/>
      <w:r w:rsidR="00E1638A">
        <w:t xml:space="preserve"> </w:t>
      </w:r>
      <w:bookmarkEnd w:id="1"/>
    </w:p>
    <w:sectPr w:rsidR="0085016E" w:rsidSect="00731ABC">
      <w:footerReference w:type="even" r:id="rId16"/>
      <w:footerReference w:type="default" r:id="rId17"/>
      <w:pgSz w:w="12240" w:h="15840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1A7C418" w14:textId="77777777" w:rsidR="00EE30FF" w:rsidRDefault="00EE30FF">
      <w:pPr>
        <w:spacing w:after="0"/>
      </w:pPr>
      <w:r>
        <w:separator/>
      </w:r>
    </w:p>
  </w:endnote>
  <w:endnote w:type="continuationSeparator" w:id="0">
    <w:p w14:paraId="2A0F1899" w14:textId="77777777" w:rsidR="00EE30FF" w:rsidRDefault="00EE30F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Xingkai SC Light">
    <w:panose1 w:val="02010800040101010101"/>
    <w:charset w:val="00"/>
    <w:family w:val="auto"/>
    <w:pitch w:val="variable"/>
    <w:sig w:usb0="00000003" w:usb1="080F0000" w:usb2="00000000" w:usb3="00000000" w:csb0="0004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Baskerville">
    <w:panose1 w:val="02020502070401020303"/>
    <w:charset w:val="00"/>
    <w:family w:val="auto"/>
    <w:pitch w:val="variable"/>
    <w:sig w:usb0="80000067" w:usb1="00000000" w:usb2="00000000" w:usb3="00000000" w:csb0="0000019F" w:csb1="00000000"/>
  </w:font>
  <w:font w:name="Apple Symbols">
    <w:panose1 w:val="02000000000000000000"/>
    <w:charset w:val="00"/>
    <w:family w:val="auto"/>
    <w:pitch w:val="variable"/>
    <w:sig w:usb0="800000A3" w:usb1="08007BEB" w:usb2="01840034" w:usb3="00000000" w:csb0="000001F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762E38" w14:textId="77777777" w:rsidR="00AD5000" w:rsidRDefault="00AD500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7A2EE2F0" wp14:editId="73C4FECE">
              <wp:simplePos x="0" y="0"/>
              <wp:positionH relativeFrom="page">
                <wp:posOffset>266700</wp:posOffset>
              </wp:positionH>
              <wp:positionV relativeFrom="page">
                <wp:posOffset>9601200</wp:posOffset>
              </wp:positionV>
              <wp:extent cx="609600" cy="241300"/>
              <wp:effectExtent l="0" t="0" r="0" b="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9600" cy="241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18A11B" w14:textId="77777777" w:rsidR="00AD5000" w:rsidRPr="00F31951" w:rsidRDefault="00AD5000" w:rsidP="0085016E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EE30FF"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36" type="#_x0000_t202" style="position:absolute;margin-left:21pt;margin-top:756pt;width:48pt;height:19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" filled="f" stroked="f">
              <v:textbox inset="0,0,0,0">
                <w:txbxContent>
                  <w:p w14:paraId="4218A11B" w14:textId="77777777" w:rsidR="00AD5000" w:rsidRPr="00F31951" w:rsidRDefault="00AD5000" w:rsidP="0085016E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EE30FF"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B8E79A" w14:textId="77777777" w:rsidR="00AD5000" w:rsidRDefault="00AD500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7701B25" wp14:editId="52CE5373">
              <wp:simplePos x="0" y="0"/>
              <wp:positionH relativeFrom="page">
                <wp:posOffset>6896100</wp:posOffset>
              </wp:positionH>
              <wp:positionV relativeFrom="page">
                <wp:posOffset>9601200</wp:posOffset>
              </wp:positionV>
              <wp:extent cx="609600" cy="24130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9600" cy="241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C86B04" w14:textId="77777777" w:rsidR="00AD5000" w:rsidRPr="00F31951" w:rsidRDefault="00AD5000" w:rsidP="0085016E">
                          <w:pPr>
                            <w:pStyle w:val="Footer-Right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" o:spid="_x0000_s1037" type="#_x0000_t202" style="position:absolute;margin-left:543pt;margin-top:756pt;width:48pt;height:19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" filled="f" stroked="f">
              <v:textbox inset="0,0,0,0">
                <w:txbxContent>
                  <w:p w14:paraId="22C86B04" w14:textId="77777777" w:rsidR="00AD5000" w:rsidRPr="00F31951" w:rsidRDefault="00AD5000" w:rsidP="0085016E">
                    <w:pPr>
                      <w:pStyle w:val="Footer-Right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CFAC82F" w14:textId="77777777" w:rsidR="00EE30FF" w:rsidRDefault="00EE30FF">
      <w:pPr>
        <w:spacing w:after="0"/>
      </w:pPr>
      <w:r>
        <w:separator/>
      </w:r>
    </w:p>
  </w:footnote>
  <w:footnote w:type="continuationSeparator" w:id="0">
    <w:p w14:paraId="4523EF6B" w14:textId="77777777" w:rsidR="00EE30FF" w:rsidRDefault="00EE30FF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CA10648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3DA24029"/>
    <w:multiLevelType w:val="hybridMultilevel"/>
    <w:tmpl w:val="31E238E4"/>
    <w:lvl w:ilvl="0" w:tplc="23607838">
      <w:start w:val="1"/>
      <w:numFmt w:val="bullet"/>
      <w:lvlText w:val=""/>
      <w:lvlJc w:val="left"/>
      <w:pPr>
        <w:ind w:left="720" w:hanging="50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embedSystemFonts/>
  <w:bordersDoNotSurroundHeader/>
  <w:bordersDoNotSurroundFooter/>
  <w:proofState w:spelling="clean" w:grammar="clean"/>
  <w:attachedTemplate r:id="rId1"/>
  <w:revisionView w:markup="0"/>
  <w:defaultTabStop w:val="720"/>
  <w:evenAndOddHeaders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PubVPasteboard_" w:val="0"/>
    <w:docVar w:name="OpenInPublishingView" w:val="0"/>
    <w:docVar w:name="ShowDynamicGuides" w:val="0"/>
    <w:docVar w:name="ShowMarginGuides" w:val="0"/>
    <w:docVar w:name="ShowStaticGuides" w:val="0"/>
  </w:docVars>
  <w:rsids>
    <w:rsidRoot w:val="002266F4"/>
    <w:rsid w:val="00054B0F"/>
    <w:rsid w:val="0006406F"/>
    <w:rsid w:val="00070BF5"/>
    <w:rsid w:val="00101C4A"/>
    <w:rsid w:val="00141266"/>
    <w:rsid w:val="001442D4"/>
    <w:rsid w:val="001B31CE"/>
    <w:rsid w:val="001F2B90"/>
    <w:rsid w:val="0020030D"/>
    <w:rsid w:val="002115DC"/>
    <w:rsid w:val="002266F4"/>
    <w:rsid w:val="0023000F"/>
    <w:rsid w:val="00247912"/>
    <w:rsid w:val="00261CCB"/>
    <w:rsid w:val="00274D02"/>
    <w:rsid w:val="0028021C"/>
    <w:rsid w:val="002B557B"/>
    <w:rsid w:val="002F127B"/>
    <w:rsid w:val="00350635"/>
    <w:rsid w:val="00351109"/>
    <w:rsid w:val="0035170D"/>
    <w:rsid w:val="00353F27"/>
    <w:rsid w:val="00375240"/>
    <w:rsid w:val="003C4A6B"/>
    <w:rsid w:val="00404CB2"/>
    <w:rsid w:val="004322E8"/>
    <w:rsid w:val="004362C3"/>
    <w:rsid w:val="0045543C"/>
    <w:rsid w:val="00480CF7"/>
    <w:rsid w:val="00492440"/>
    <w:rsid w:val="00557184"/>
    <w:rsid w:val="00596E59"/>
    <w:rsid w:val="005C152E"/>
    <w:rsid w:val="005E08E1"/>
    <w:rsid w:val="005F5D5B"/>
    <w:rsid w:val="006115C7"/>
    <w:rsid w:val="00655169"/>
    <w:rsid w:val="0068674E"/>
    <w:rsid w:val="006A2693"/>
    <w:rsid w:val="006B66EC"/>
    <w:rsid w:val="006D2D16"/>
    <w:rsid w:val="006E0B10"/>
    <w:rsid w:val="006E3DD9"/>
    <w:rsid w:val="00731ABC"/>
    <w:rsid w:val="007605FA"/>
    <w:rsid w:val="007A48E9"/>
    <w:rsid w:val="007E3BB7"/>
    <w:rsid w:val="007F2140"/>
    <w:rsid w:val="0085016E"/>
    <w:rsid w:val="00862498"/>
    <w:rsid w:val="00863770"/>
    <w:rsid w:val="00874702"/>
    <w:rsid w:val="008F63BF"/>
    <w:rsid w:val="00962DBA"/>
    <w:rsid w:val="009A4D38"/>
    <w:rsid w:val="009D4CFD"/>
    <w:rsid w:val="009E1C71"/>
    <w:rsid w:val="00A313AB"/>
    <w:rsid w:val="00A35ACD"/>
    <w:rsid w:val="00A43C4D"/>
    <w:rsid w:val="00AA2D23"/>
    <w:rsid w:val="00AA2FE1"/>
    <w:rsid w:val="00AD5000"/>
    <w:rsid w:val="00AD59F6"/>
    <w:rsid w:val="00AF2481"/>
    <w:rsid w:val="00B04664"/>
    <w:rsid w:val="00B46E8E"/>
    <w:rsid w:val="00B5588D"/>
    <w:rsid w:val="00B9456D"/>
    <w:rsid w:val="00BB749E"/>
    <w:rsid w:val="00C6253C"/>
    <w:rsid w:val="00C84943"/>
    <w:rsid w:val="00C94D09"/>
    <w:rsid w:val="00CA6A17"/>
    <w:rsid w:val="00D0113B"/>
    <w:rsid w:val="00D343D8"/>
    <w:rsid w:val="00D40665"/>
    <w:rsid w:val="00D70BA2"/>
    <w:rsid w:val="00E1638A"/>
    <w:rsid w:val="00E20C38"/>
    <w:rsid w:val="00E253E5"/>
    <w:rsid w:val="00E5079B"/>
    <w:rsid w:val="00E557C2"/>
    <w:rsid w:val="00EC080C"/>
    <w:rsid w:val="00EE30FF"/>
    <w:rsid w:val="00F11DD4"/>
    <w:rsid w:val="00F22B75"/>
    <w:rsid w:val="00F74E0E"/>
    <w:rsid w:val="00FA63C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DD3772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Title" w:uiPriority="10" w:qFormat="1"/>
  </w:latentStyles>
  <w:style w:type="paragraph" w:default="1" w:styleId="Normal">
    <w:name w:val="Normal"/>
    <w:qFormat/>
    <w:rsid w:val="00EA51C5"/>
  </w:style>
  <w:style w:type="paragraph" w:styleId="Heading1">
    <w:name w:val="heading 1"/>
    <w:basedOn w:val="Normal"/>
    <w:link w:val="Heading1Char"/>
    <w:rsid w:val="0025693F"/>
    <w:pPr>
      <w:spacing w:after="0"/>
      <w:outlineLvl w:val="0"/>
    </w:pPr>
    <w:rPr>
      <w:rFonts w:asciiTheme="majorHAnsi" w:eastAsiaTheme="majorEastAsia" w:hAnsiTheme="majorHAnsi" w:cstheme="majorBidi"/>
      <w:bCs/>
      <w:color w:val="4F81BD" w:themeColor="accent1"/>
      <w:sz w:val="72"/>
      <w:szCs w:val="32"/>
    </w:rPr>
  </w:style>
  <w:style w:type="paragraph" w:styleId="Heading2">
    <w:name w:val="heading 2"/>
    <w:basedOn w:val="Normal"/>
    <w:link w:val="Heading2Char"/>
    <w:rsid w:val="0025693F"/>
    <w:pPr>
      <w:spacing w:after="0"/>
      <w:outlineLvl w:val="1"/>
    </w:pPr>
    <w:rPr>
      <w:rFonts w:asciiTheme="majorHAnsi" w:eastAsiaTheme="majorEastAsia" w:hAnsiTheme="majorHAnsi" w:cstheme="majorBidi"/>
      <w:bCs/>
      <w:color w:val="9BBB59" w:themeColor="accent3"/>
      <w:sz w:val="48"/>
      <w:szCs w:val="26"/>
    </w:rPr>
  </w:style>
  <w:style w:type="paragraph" w:styleId="Heading3">
    <w:name w:val="heading 3"/>
    <w:basedOn w:val="Normal"/>
    <w:link w:val="Heading3Char"/>
    <w:rsid w:val="00E04C89"/>
    <w:pPr>
      <w:spacing w:after="0"/>
      <w:outlineLvl w:val="2"/>
    </w:pPr>
    <w:rPr>
      <w:rFonts w:asciiTheme="majorHAnsi" w:eastAsiaTheme="majorEastAsia" w:hAnsiTheme="majorHAnsi" w:cstheme="majorBidi"/>
      <w:bCs/>
      <w:color w:val="FFFFFF" w:themeColor="background1"/>
      <w:sz w:val="72"/>
    </w:rPr>
  </w:style>
  <w:style w:type="paragraph" w:styleId="Heading4">
    <w:name w:val="heading 4"/>
    <w:basedOn w:val="Normal"/>
    <w:link w:val="Heading4Char"/>
    <w:rsid w:val="00C32E63"/>
    <w:pPr>
      <w:spacing w:after="100"/>
      <w:outlineLvl w:val="3"/>
    </w:pPr>
    <w:rPr>
      <w:rFonts w:asciiTheme="majorHAnsi" w:eastAsiaTheme="majorEastAsia" w:hAnsiTheme="majorHAnsi" w:cstheme="majorBidi"/>
      <w:b/>
      <w:bCs/>
      <w:iCs/>
      <w:color w:val="4F81BD" w:themeColor="accent1"/>
      <w:sz w:val="18"/>
    </w:rPr>
  </w:style>
  <w:style w:type="paragraph" w:styleId="Heading5">
    <w:name w:val="heading 5"/>
    <w:basedOn w:val="Normal"/>
    <w:link w:val="Heading5Char"/>
    <w:rsid w:val="009C07CB"/>
    <w:pPr>
      <w:spacing w:after="0"/>
      <w:jc w:val="right"/>
      <w:outlineLvl w:val="4"/>
    </w:pPr>
    <w:rPr>
      <w:rFonts w:asciiTheme="majorHAnsi" w:eastAsiaTheme="majorEastAsia" w:hAnsiTheme="majorHAnsi" w:cstheme="majorBidi"/>
      <w:b/>
      <w:color w:val="B8CCE4" w:themeColor="accent1" w:themeTint="66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F2140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7F2140"/>
  </w:style>
  <w:style w:type="paragraph" w:styleId="Footer">
    <w:name w:val="footer"/>
    <w:basedOn w:val="Normal"/>
    <w:link w:val="FooterChar"/>
    <w:uiPriority w:val="99"/>
    <w:unhideWhenUsed/>
    <w:rsid w:val="00F31951"/>
    <w:pPr>
      <w:spacing w:after="0"/>
    </w:pPr>
    <w:rPr>
      <w:color w:val="4F81BD" w:themeColor="accent1"/>
    </w:rPr>
  </w:style>
  <w:style w:type="character" w:customStyle="1" w:styleId="FooterChar">
    <w:name w:val="Footer Char"/>
    <w:basedOn w:val="DefaultParagraphFont"/>
    <w:link w:val="Footer"/>
    <w:uiPriority w:val="99"/>
    <w:rsid w:val="00F31951"/>
    <w:rPr>
      <w:color w:val="4F81BD" w:themeColor="accent1"/>
    </w:rPr>
  </w:style>
  <w:style w:type="paragraph" w:customStyle="1" w:styleId="Symbol">
    <w:name w:val="Symbol"/>
    <w:basedOn w:val="Normal"/>
    <w:qFormat/>
    <w:rsid w:val="002904B3"/>
    <w:pPr>
      <w:spacing w:after="0"/>
    </w:pPr>
    <w:rPr>
      <w:b/>
      <w:sz w:val="60"/>
    </w:rPr>
  </w:style>
  <w:style w:type="paragraph" w:styleId="Title">
    <w:name w:val="Title"/>
    <w:basedOn w:val="Normal"/>
    <w:link w:val="TitleChar"/>
    <w:uiPriority w:val="10"/>
    <w:qFormat/>
    <w:rsid w:val="00DA797D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96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A797D"/>
    <w:rPr>
      <w:rFonts w:asciiTheme="majorHAnsi" w:eastAsiaTheme="majorEastAsia" w:hAnsiTheme="majorHAnsi" w:cstheme="majorBidi"/>
      <w:color w:val="FFFFFF" w:themeColor="background1"/>
      <w:sz w:val="96"/>
      <w:szCs w:val="52"/>
    </w:rPr>
  </w:style>
  <w:style w:type="paragraph" w:customStyle="1" w:styleId="BlockHeading">
    <w:name w:val="Block Heading"/>
    <w:basedOn w:val="Normal"/>
    <w:link w:val="BlockHeadingChar"/>
    <w:qFormat/>
    <w:rsid w:val="00AF21DA"/>
    <w:pPr>
      <w:spacing w:after="0"/>
    </w:pPr>
    <w:rPr>
      <w:rFonts w:asciiTheme="majorHAnsi" w:eastAsiaTheme="majorEastAsia" w:hAnsiTheme="majorHAnsi" w:cstheme="majorBidi"/>
      <w:color w:val="FFFFFF" w:themeColor="background1"/>
      <w:sz w:val="48"/>
    </w:rPr>
  </w:style>
  <w:style w:type="character" w:customStyle="1" w:styleId="BlockHeadingChar">
    <w:name w:val="Block Heading Char"/>
    <w:basedOn w:val="DefaultParagraphFont"/>
    <w:link w:val="BlockHeading"/>
    <w:rsid w:val="00AF21DA"/>
    <w:rPr>
      <w:rFonts w:asciiTheme="majorHAnsi" w:eastAsiaTheme="majorEastAsia" w:hAnsiTheme="majorHAnsi" w:cstheme="majorBidi"/>
      <w:color w:val="FFFFFF" w:themeColor="background1"/>
      <w:sz w:val="48"/>
    </w:rPr>
  </w:style>
  <w:style w:type="paragraph" w:styleId="Subtitle">
    <w:name w:val="Subtitle"/>
    <w:basedOn w:val="Normal"/>
    <w:link w:val="SubtitleChar"/>
    <w:rsid w:val="00AF21DA"/>
    <w:pPr>
      <w:numPr>
        <w:ilvl w:val="1"/>
      </w:numPr>
      <w:spacing w:after="0"/>
    </w:pPr>
    <w:rPr>
      <w:rFonts w:asciiTheme="majorHAnsi" w:eastAsiaTheme="majorEastAsia" w:hAnsiTheme="majorHAnsi" w:cstheme="majorBidi"/>
      <w:b/>
      <w:iCs/>
      <w:color w:val="FFFFFF" w:themeColor="background1"/>
    </w:rPr>
  </w:style>
  <w:style w:type="character" w:customStyle="1" w:styleId="SubtitleChar">
    <w:name w:val="Subtitle Char"/>
    <w:basedOn w:val="DefaultParagraphFont"/>
    <w:link w:val="Subtitle"/>
    <w:rsid w:val="00AF21DA"/>
    <w:rPr>
      <w:rFonts w:asciiTheme="majorHAnsi" w:eastAsiaTheme="majorEastAsia" w:hAnsiTheme="majorHAnsi" w:cstheme="majorBidi"/>
      <w:b/>
      <w:iCs/>
      <w:color w:val="FFFFFF" w:themeColor="background1"/>
    </w:rPr>
  </w:style>
  <w:style w:type="character" w:customStyle="1" w:styleId="Heading1Char">
    <w:name w:val="Heading 1 Char"/>
    <w:basedOn w:val="DefaultParagraphFont"/>
    <w:link w:val="Heading1"/>
    <w:rsid w:val="0025693F"/>
    <w:rPr>
      <w:rFonts w:asciiTheme="majorHAnsi" w:eastAsiaTheme="majorEastAsia" w:hAnsiTheme="majorHAnsi" w:cstheme="majorBidi"/>
      <w:bCs/>
      <w:color w:val="4F81BD" w:themeColor="accent1"/>
      <w:sz w:val="72"/>
      <w:szCs w:val="32"/>
    </w:rPr>
  </w:style>
  <w:style w:type="character" w:customStyle="1" w:styleId="Heading2Char">
    <w:name w:val="Heading 2 Char"/>
    <w:basedOn w:val="DefaultParagraphFont"/>
    <w:link w:val="Heading2"/>
    <w:rsid w:val="0025693F"/>
    <w:rPr>
      <w:rFonts w:asciiTheme="majorHAnsi" w:eastAsiaTheme="majorEastAsia" w:hAnsiTheme="majorHAnsi" w:cstheme="majorBidi"/>
      <w:bCs/>
      <w:color w:val="9BBB59" w:themeColor="accent3"/>
      <w:sz w:val="48"/>
      <w:szCs w:val="26"/>
    </w:rPr>
  </w:style>
  <w:style w:type="paragraph" w:styleId="BodyText">
    <w:name w:val="Body Text"/>
    <w:basedOn w:val="Normal"/>
    <w:link w:val="BodyTextChar"/>
    <w:rsid w:val="002D6496"/>
    <w:pPr>
      <w:spacing w:after="180" w:line="360" w:lineRule="auto"/>
    </w:pPr>
    <w:rPr>
      <w:color w:val="404040" w:themeColor="text1" w:themeTint="BF"/>
      <w:sz w:val="18"/>
    </w:rPr>
  </w:style>
  <w:style w:type="character" w:customStyle="1" w:styleId="BodyTextChar">
    <w:name w:val="Body Text Char"/>
    <w:basedOn w:val="DefaultParagraphFont"/>
    <w:link w:val="BodyText"/>
    <w:rsid w:val="002D6496"/>
    <w:rPr>
      <w:color w:val="404040" w:themeColor="text1" w:themeTint="BF"/>
      <w:sz w:val="18"/>
    </w:rPr>
  </w:style>
  <w:style w:type="character" w:customStyle="1" w:styleId="Heading4Char">
    <w:name w:val="Heading 4 Char"/>
    <w:basedOn w:val="DefaultParagraphFont"/>
    <w:link w:val="Heading4"/>
    <w:rsid w:val="00C32E63"/>
    <w:rPr>
      <w:rFonts w:asciiTheme="majorHAnsi" w:eastAsiaTheme="majorEastAsia" w:hAnsiTheme="majorHAnsi" w:cstheme="majorBidi"/>
      <w:b/>
      <w:bCs/>
      <w:iCs/>
      <w:color w:val="4F81BD" w:themeColor="accent1"/>
      <w:sz w:val="18"/>
    </w:rPr>
  </w:style>
  <w:style w:type="character" w:customStyle="1" w:styleId="Heading5Char">
    <w:name w:val="Heading 5 Char"/>
    <w:basedOn w:val="DefaultParagraphFont"/>
    <w:link w:val="Heading5"/>
    <w:rsid w:val="009C07CB"/>
    <w:rPr>
      <w:rFonts w:asciiTheme="majorHAnsi" w:eastAsiaTheme="majorEastAsia" w:hAnsiTheme="majorHAnsi" w:cstheme="majorBidi"/>
      <w:b/>
      <w:color w:val="B8CCE4" w:themeColor="accent1" w:themeTint="66"/>
      <w:sz w:val="36"/>
    </w:rPr>
  </w:style>
  <w:style w:type="character" w:customStyle="1" w:styleId="Heading3Char">
    <w:name w:val="Heading 3 Char"/>
    <w:basedOn w:val="DefaultParagraphFont"/>
    <w:link w:val="Heading3"/>
    <w:rsid w:val="00E04C89"/>
    <w:rPr>
      <w:rFonts w:asciiTheme="majorHAnsi" w:eastAsiaTheme="majorEastAsia" w:hAnsiTheme="majorHAnsi" w:cstheme="majorBidi"/>
      <w:bCs/>
      <w:color w:val="FFFFFF" w:themeColor="background1"/>
      <w:sz w:val="72"/>
    </w:rPr>
  </w:style>
  <w:style w:type="paragraph" w:styleId="BodyText2">
    <w:name w:val="Body Text 2"/>
    <w:basedOn w:val="BodyText"/>
    <w:link w:val="BodyText2Char"/>
    <w:rsid w:val="00E04C89"/>
    <w:rPr>
      <w:color w:val="FFFFFF" w:themeColor="background1"/>
    </w:rPr>
  </w:style>
  <w:style w:type="character" w:customStyle="1" w:styleId="BodyText2Char">
    <w:name w:val="Body Text 2 Char"/>
    <w:basedOn w:val="DefaultParagraphFont"/>
    <w:link w:val="BodyText2"/>
    <w:rsid w:val="00E04C89"/>
    <w:rPr>
      <w:color w:val="FFFFFF" w:themeColor="background1"/>
      <w:sz w:val="18"/>
    </w:rPr>
  </w:style>
  <w:style w:type="paragraph" w:customStyle="1" w:styleId="ContactDetails">
    <w:name w:val="Contact Details"/>
    <w:basedOn w:val="Normal"/>
    <w:link w:val="ContactDetailsChar"/>
    <w:qFormat/>
    <w:rsid w:val="00BE35BB"/>
    <w:rPr>
      <w:color w:val="FFFFFF" w:themeColor="background1"/>
      <w:sz w:val="20"/>
    </w:rPr>
  </w:style>
  <w:style w:type="character" w:customStyle="1" w:styleId="ContactDetailsChar">
    <w:name w:val="Contact Details Char"/>
    <w:basedOn w:val="DefaultParagraphFont"/>
    <w:link w:val="ContactDetails"/>
    <w:rsid w:val="00BE35BB"/>
    <w:rPr>
      <w:color w:val="FFFFFF" w:themeColor="background1"/>
      <w:sz w:val="20"/>
    </w:rPr>
  </w:style>
  <w:style w:type="paragraph" w:customStyle="1" w:styleId="Footer-Right">
    <w:name w:val="Footer - Right"/>
    <w:basedOn w:val="Footer"/>
    <w:qFormat/>
    <w:rsid w:val="00F31951"/>
    <w:pPr>
      <w:jc w:val="right"/>
    </w:pPr>
  </w:style>
  <w:style w:type="character" w:styleId="Hyperlink">
    <w:name w:val="Hyperlink"/>
    <w:basedOn w:val="DefaultParagraphFont"/>
    <w:rsid w:val="006B66EC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6B66EC"/>
    <w:rPr>
      <w:color w:val="800080" w:themeColor="followedHyperlink"/>
      <w:u w:val="single"/>
    </w:rPr>
  </w:style>
  <w:style w:type="paragraph" w:styleId="ListParagraph">
    <w:name w:val="List Paragraph"/>
    <w:basedOn w:val="Normal"/>
    <w:rsid w:val="00E557C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Title" w:uiPriority="10" w:qFormat="1"/>
  </w:latentStyles>
  <w:style w:type="paragraph" w:default="1" w:styleId="Normal">
    <w:name w:val="Normal"/>
    <w:qFormat/>
    <w:rsid w:val="00EA51C5"/>
  </w:style>
  <w:style w:type="paragraph" w:styleId="Heading1">
    <w:name w:val="heading 1"/>
    <w:basedOn w:val="Normal"/>
    <w:link w:val="Heading1Char"/>
    <w:rsid w:val="0025693F"/>
    <w:pPr>
      <w:spacing w:after="0"/>
      <w:outlineLvl w:val="0"/>
    </w:pPr>
    <w:rPr>
      <w:rFonts w:asciiTheme="majorHAnsi" w:eastAsiaTheme="majorEastAsia" w:hAnsiTheme="majorHAnsi" w:cstheme="majorBidi"/>
      <w:bCs/>
      <w:color w:val="4F81BD" w:themeColor="accent1"/>
      <w:sz w:val="72"/>
      <w:szCs w:val="32"/>
    </w:rPr>
  </w:style>
  <w:style w:type="paragraph" w:styleId="Heading2">
    <w:name w:val="heading 2"/>
    <w:basedOn w:val="Normal"/>
    <w:link w:val="Heading2Char"/>
    <w:rsid w:val="0025693F"/>
    <w:pPr>
      <w:spacing w:after="0"/>
      <w:outlineLvl w:val="1"/>
    </w:pPr>
    <w:rPr>
      <w:rFonts w:asciiTheme="majorHAnsi" w:eastAsiaTheme="majorEastAsia" w:hAnsiTheme="majorHAnsi" w:cstheme="majorBidi"/>
      <w:bCs/>
      <w:color w:val="9BBB59" w:themeColor="accent3"/>
      <w:sz w:val="48"/>
      <w:szCs w:val="26"/>
    </w:rPr>
  </w:style>
  <w:style w:type="paragraph" w:styleId="Heading3">
    <w:name w:val="heading 3"/>
    <w:basedOn w:val="Normal"/>
    <w:link w:val="Heading3Char"/>
    <w:rsid w:val="00E04C89"/>
    <w:pPr>
      <w:spacing w:after="0"/>
      <w:outlineLvl w:val="2"/>
    </w:pPr>
    <w:rPr>
      <w:rFonts w:asciiTheme="majorHAnsi" w:eastAsiaTheme="majorEastAsia" w:hAnsiTheme="majorHAnsi" w:cstheme="majorBidi"/>
      <w:bCs/>
      <w:color w:val="FFFFFF" w:themeColor="background1"/>
      <w:sz w:val="72"/>
    </w:rPr>
  </w:style>
  <w:style w:type="paragraph" w:styleId="Heading4">
    <w:name w:val="heading 4"/>
    <w:basedOn w:val="Normal"/>
    <w:link w:val="Heading4Char"/>
    <w:rsid w:val="00C32E63"/>
    <w:pPr>
      <w:spacing w:after="100"/>
      <w:outlineLvl w:val="3"/>
    </w:pPr>
    <w:rPr>
      <w:rFonts w:asciiTheme="majorHAnsi" w:eastAsiaTheme="majorEastAsia" w:hAnsiTheme="majorHAnsi" w:cstheme="majorBidi"/>
      <w:b/>
      <w:bCs/>
      <w:iCs/>
      <w:color w:val="4F81BD" w:themeColor="accent1"/>
      <w:sz w:val="18"/>
    </w:rPr>
  </w:style>
  <w:style w:type="paragraph" w:styleId="Heading5">
    <w:name w:val="heading 5"/>
    <w:basedOn w:val="Normal"/>
    <w:link w:val="Heading5Char"/>
    <w:rsid w:val="009C07CB"/>
    <w:pPr>
      <w:spacing w:after="0"/>
      <w:jc w:val="right"/>
      <w:outlineLvl w:val="4"/>
    </w:pPr>
    <w:rPr>
      <w:rFonts w:asciiTheme="majorHAnsi" w:eastAsiaTheme="majorEastAsia" w:hAnsiTheme="majorHAnsi" w:cstheme="majorBidi"/>
      <w:b/>
      <w:color w:val="B8CCE4" w:themeColor="accent1" w:themeTint="66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F2140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7F2140"/>
  </w:style>
  <w:style w:type="paragraph" w:styleId="Footer">
    <w:name w:val="footer"/>
    <w:basedOn w:val="Normal"/>
    <w:link w:val="FooterChar"/>
    <w:uiPriority w:val="99"/>
    <w:unhideWhenUsed/>
    <w:rsid w:val="00F31951"/>
    <w:pPr>
      <w:spacing w:after="0"/>
    </w:pPr>
    <w:rPr>
      <w:color w:val="4F81BD" w:themeColor="accent1"/>
    </w:rPr>
  </w:style>
  <w:style w:type="character" w:customStyle="1" w:styleId="FooterChar">
    <w:name w:val="Footer Char"/>
    <w:basedOn w:val="DefaultParagraphFont"/>
    <w:link w:val="Footer"/>
    <w:uiPriority w:val="99"/>
    <w:rsid w:val="00F31951"/>
    <w:rPr>
      <w:color w:val="4F81BD" w:themeColor="accent1"/>
    </w:rPr>
  </w:style>
  <w:style w:type="paragraph" w:customStyle="1" w:styleId="Symbol">
    <w:name w:val="Symbol"/>
    <w:basedOn w:val="Normal"/>
    <w:qFormat/>
    <w:rsid w:val="002904B3"/>
    <w:pPr>
      <w:spacing w:after="0"/>
    </w:pPr>
    <w:rPr>
      <w:b/>
      <w:sz w:val="60"/>
    </w:rPr>
  </w:style>
  <w:style w:type="paragraph" w:styleId="Title">
    <w:name w:val="Title"/>
    <w:basedOn w:val="Normal"/>
    <w:link w:val="TitleChar"/>
    <w:uiPriority w:val="10"/>
    <w:qFormat/>
    <w:rsid w:val="00DA797D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96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A797D"/>
    <w:rPr>
      <w:rFonts w:asciiTheme="majorHAnsi" w:eastAsiaTheme="majorEastAsia" w:hAnsiTheme="majorHAnsi" w:cstheme="majorBidi"/>
      <w:color w:val="FFFFFF" w:themeColor="background1"/>
      <w:sz w:val="96"/>
      <w:szCs w:val="52"/>
    </w:rPr>
  </w:style>
  <w:style w:type="paragraph" w:customStyle="1" w:styleId="BlockHeading">
    <w:name w:val="Block Heading"/>
    <w:basedOn w:val="Normal"/>
    <w:link w:val="BlockHeadingChar"/>
    <w:qFormat/>
    <w:rsid w:val="00AF21DA"/>
    <w:pPr>
      <w:spacing w:after="0"/>
    </w:pPr>
    <w:rPr>
      <w:rFonts w:asciiTheme="majorHAnsi" w:eastAsiaTheme="majorEastAsia" w:hAnsiTheme="majorHAnsi" w:cstheme="majorBidi"/>
      <w:color w:val="FFFFFF" w:themeColor="background1"/>
      <w:sz w:val="48"/>
    </w:rPr>
  </w:style>
  <w:style w:type="character" w:customStyle="1" w:styleId="BlockHeadingChar">
    <w:name w:val="Block Heading Char"/>
    <w:basedOn w:val="DefaultParagraphFont"/>
    <w:link w:val="BlockHeading"/>
    <w:rsid w:val="00AF21DA"/>
    <w:rPr>
      <w:rFonts w:asciiTheme="majorHAnsi" w:eastAsiaTheme="majorEastAsia" w:hAnsiTheme="majorHAnsi" w:cstheme="majorBidi"/>
      <w:color w:val="FFFFFF" w:themeColor="background1"/>
      <w:sz w:val="48"/>
    </w:rPr>
  </w:style>
  <w:style w:type="paragraph" w:styleId="Subtitle">
    <w:name w:val="Subtitle"/>
    <w:basedOn w:val="Normal"/>
    <w:link w:val="SubtitleChar"/>
    <w:rsid w:val="00AF21DA"/>
    <w:pPr>
      <w:numPr>
        <w:ilvl w:val="1"/>
      </w:numPr>
      <w:spacing w:after="0"/>
    </w:pPr>
    <w:rPr>
      <w:rFonts w:asciiTheme="majorHAnsi" w:eastAsiaTheme="majorEastAsia" w:hAnsiTheme="majorHAnsi" w:cstheme="majorBidi"/>
      <w:b/>
      <w:iCs/>
      <w:color w:val="FFFFFF" w:themeColor="background1"/>
    </w:rPr>
  </w:style>
  <w:style w:type="character" w:customStyle="1" w:styleId="SubtitleChar">
    <w:name w:val="Subtitle Char"/>
    <w:basedOn w:val="DefaultParagraphFont"/>
    <w:link w:val="Subtitle"/>
    <w:rsid w:val="00AF21DA"/>
    <w:rPr>
      <w:rFonts w:asciiTheme="majorHAnsi" w:eastAsiaTheme="majorEastAsia" w:hAnsiTheme="majorHAnsi" w:cstheme="majorBidi"/>
      <w:b/>
      <w:iCs/>
      <w:color w:val="FFFFFF" w:themeColor="background1"/>
    </w:rPr>
  </w:style>
  <w:style w:type="character" w:customStyle="1" w:styleId="Heading1Char">
    <w:name w:val="Heading 1 Char"/>
    <w:basedOn w:val="DefaultParagraphFont"/>
    <w:link w:val="Heading1"/>
    <w:rsid w:val="0025693F"/>
    <w:rPr>
      <w:rFonts w:asciiTheme="majorHAnsi" w:eastAsiaTheme="majorEastAsia" w:hAnsiTheme="majorHAnsi" w:cstheme="majorBidi"/>
      <w:bCs/>
      <w:color w:val="4F81BD" w:themeColor="accent1"/>
      <w:sz w:val="72"/>
      <w:szCs w:val="32"/>
    </w:rPr>
  </w:style>
  <w:style w:type="character" w:customStyle="1" w:styleId="Heading2Char">
    <w:name w:val="Heading 2 Char"/>
    <w:basedOn w:val="DefaultParagraphFont"/>
    <w:link w:val="Heading2"/>
    <w:rsid w:val="0025693F"/>
    <w:rPr>
      <w:rFonts w:asciiTheme="majorHAnsi" w:eastAsiaTheme="majorEastAsia" w:hAnsiTheme="majorHAnsi" w:cstheme="majorBidi"/>
      <w:bCs/>
      <w:color w:val="9BBB59" w:themeColor="accent3"/>
      <w:sz w:val="48"/>
      <w:szCs w:val="26"/>
    </w:rPr>
  </w:style>
  <w:style w:type="paragraph" w:styleId="BodyText">
    <w:name w:val="Body Text"/>
    <w:basedOn w:val="Normal"/>
    <w:link w:val="BodyTextChar"/>
    <w:rsid w:val="002D6496"/>
    <w:pPr>
      <w:spacing w:after="180" w:line="360" w:lineRule="auto"/>
    </w:pPr>
    <w:rPr>
      <w:color w:val="404040" w:themeColor="text1" w:themeTint="BF"/>
      <w:sz w:val="18"/>
    </w:rPr>
  </w:style>
  <w:style w:type="character" w:customStyle="1" w:styleId="BodyTextChar">
    <w:name w:val="Body Text Char"/>
    <w:basedOn w:val="DefaultParagraphFont"/>
    <w:link w:val="BodyText"/>
    <w:rsid w:val="002D6496"/>
    <w:rPr>
      <w:color w:val="404040" w:themeColor="text1" w:themeTint="BF"/>
      <w:sz w:val="18"/>
    </w:rPr>
  </w:style>
  <w:style w:type="character" w:customStyle="1" w:styleId="Heading4Char">
    <w:name w:val="Heading 4 Char"/>
    <w:basedOn w:val="DefaultParagraphFont"/>
    <w:link w:val="Heading4"/>
    <w:rsid w:val="00C32E63"/>
    <w:rPr>
      <w:rFonts w:asciiTheme="majorHAnsi" w:eastAsiaTheme="majorEastAsia" w:hAnsiTheme="majorHAnsi" w:cstheme="majorBidi"/>
      <w:b/>
      <w:bCs/>
      <w:iCs/>
      <w:color w:val="4F81BD" w:themeColor="accent1"/>
      <w:sz w:val="18"/>
    </w:rPr>
  </w:style>
  <w:style w:type="character" w:customStyle="1" w:styleId="Heading5Char">
    <w:name w:val="Heading 5 Char"/>
    <w:basedOn w:val="DefaultParagraphFont"/>
    <w:link w:val="Heading5"/>
    <w:rsid w:val="009C07CB"/>
    <w:rPr>
      <w:rFonts w:asciiTheme="majorHAnsi" w:eastAsiaTheme="majorEastAsia" w:hAnsiTheme="majorHAnsi" w:cstheme="majorBidi"/>
      <w:b/>
      <w:color w:val="B8CCE4" w:themeColor="accent1" w:themeTint="66"/>
      <w:sz w:val="36"/>
    </w:rPr>
  </w:style>
  <w:style w:type="character" w:customStyle="1" w:styleId="Heading3Char">
    <w:name w:val="Heading 3 Char"/>
    <w:basedOn w:val="DefaultParagraphFont"/>
    <w:link w:val="Heading3"/>
    <w:rsid w:val="00E04C89"/>
    <w:rPr>
      <w:rFonts w:asciiTheme="majorHAnsi" w:eastAsiaTheme="majorEastAsia" w:hAnsiTheme="majorHAnsi" w:cstheme="majorBidi"/>
      <w:bCs/>
      <w:color w:val="FFFFFF" w:themeColor="background1"/>
      <w:sz w:val="72"/>
    </w:rPr>
  </w:style>
  <w:style w:type="paragraph" w:styleId="BodyText2">
    <w:name w:val="Body Text 2"/>
    <w:basedOn w:val="BodyText"/>
    <w:link w:val="BodyText2Char"/>
    <w:rsid w:val="00E04C89"/>
    <w:rPr>
      <w:color w:val="FFFFFF" w:themeColor="background1"/>
    </w:rPr>
  </w:style>
  <w:style w:type="character" w:customStyle="1" w:styleId="BodyText2Char">
    <w:name w:val="Body Text 2 Char"/>
    <w:basedOn w:val="DefaultParagraphFont"/>
    <w:link w:val="BodyText2"/>
    <w:rsid w:val="00E04C89"/>
    <w:rPr>
      <w:color w:val="FFFFFF" w:themeColor="background1"/>
      <w:sz w:val="18"/>
    </w:rPr>
  </w:style>
  <w:style w:type="paragraph" w:customStyle="1" w:styleId="ContactDetails">
    <w:name w:val="Contact Details"/>
    <w:basedOn w:val="Normal"/>
    <w:link w:val="ContactDetailsChar"/>
    <w:qFormat/>
    <w:rsid w:val="00BE35BB"/>
    <w:rPr>
      <w:color w:val="FFFFFF" w:themeColor="background1"/>
      <w:sz w:val="20"/>
    </w:rPr>
  </w:style>
  <w:style w:type="character" w:customStyle="1" w:styleId="ContactDetailsChar">
    <w:name w:val="Contact Details Char"/>
    <w:basedOn w:val="DefaultParagraphFont"/>
    <w:link w:val="ContactDetails"/>
    <w:rsid w:val="00BE35BB"/>
    <w:rPr>
      <w:color w:val="FFFFFF" w:themeColor="background1"/>
      <w:sz w:val="20"/>
    </w:rPr>
  </w:style>
  <w:style w:type="paragraph" w:customStyle="1" w:styleId="Footer-Right">
    <w:name w:val="Footer - Right"/>
    <w:basedOn w:val="Footer"/>
    <w:qFormat/>
    <w:rsid w:val="00F31951"/>
    <w:pPr>
      <w:jc w:val="right"/>
    </w:pPr>
  </w:style>
  <w:style w:type="character" w:styleId="Hyperlink">
    <w:name w:val="Hyperlink"/>
    <w:basedOn w:val="DefaultParagraphFont"/>
    <w:rsid w:val="006B66EC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6B66EC"/>
    <w:rPr>
      <w:color w:val="800080" w:themeColor="followedHyperlink"/>
      <w:u w:val="single"/>
    </w:rPr>
  </w:style>
  <w:style w:type="paragraph" w:styleId="ListParagraph">
    <w:name w:val="List Paragraph"/>
    <w:basedOn w:val="Normal"/>
    <w:rsid w:val="00E557C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JPG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png"/><Relationship Id="rId10" Type="http://schemas.microsoft.com/office/2007/relationships/hdphoto" Target="media/hdphoto1.wdp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Brochures:Advantage%20Brochur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Advantage Brochure.dotx</Template>
  <TotalTime>420</TotalTime>
  <Pages>2</Pages>
  <Words>3</Words>
  <Characters>18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Jermaine Galloway</dc:creator>
  <cp:keywords/>
  <dc:description/>
  <cp:lastModifiedBy>Jermaine Galloway</cp:lastModifiedBy>
  <cp:revision>32</cp:revision>
  <dcterms:created xsi:type="dcterms:W3CDTF">2015-05-13T04:27:00Z</dcterms:created>
  <dcterms:modified xsi:type="dcterms:W3CDTF">2015-07-30T21:15:00Z</dcterms:modified>
  <cp:category/>
</cp:coreProperties>
</file>